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335BB" w:rsidRDefault="00B335BB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691651836" r:id="rId6"/>
        </w:object>
      </w:r>
    </w:p>
    <w:p w:rsidR="00B335BB" w:rsidRDefault="00B335BB">
      <w:pPr>
        <w:jc w:val="center"/>
        <w:rPr>
          <w:sz w:val="16"/>
          <w:szCs w:val="16"/>
        </w:rPr>
      </w:pPr>
    </w:p>
    <w:p w:rsidR="00B335BB" w:rsidRDefault="00B335BB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B335BB" w:rsidRDefault="00B335BB">
      <w:pPr>
        <w:rPr>
          <w:sz w:val="20"/>
          <w:szCs w:val="20"/>
        </w:rPr>
      </w:pPr>
    </w:p>
    <w:p w:rsidR="00B335BB" w:rsidRDefault="00B335BB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335BB" w:rsidRDefault="00B335BB">
      <w:pPr>
        <w:jc w:val="center"/>
        <w:rPr>
          <w:b/>
          <w:bCs/>
          <w:sz w:val="40"/>
          <w:szCs w:val="40"/>
        </w:rPr>
      </w:pPr>
    </w:p>
    <w:p w:rsidR="00B335BB" w:rsidRDefault="00B335BB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B335BB" w:rsidRDefault="00B335BB">
      <w:pPr>
        <w:rPr>
          <w:sz w:val="24"/>
        </w:rPr>
      </w:pPr>
    </w:p>
    <w:p w:rsidR="00B335BB" w:rsidRDefault="00B335BB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А.Білана </w:t>
      </w:r>
    </w:p>
    <w:p w:rsidR="00B335BB" w:rsidRDefault="00B335BB" w:rsidP="009A70DD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>організації дорожнього руху</w:t>
      </w:r>
    </w:p>
    <w:p w:rsidR="00B335BB" w:rsidRPr="00347ABE" w:rsidRDefault="00B335BB" w:rsidP="009A70DD">
      <w:pPr>
        <w:jc w:val="both"/>
        <w:rPr>
          <w:bCs/>
          <w:szCs w:val="28"/>
        </w:rPr>
      </w:pPr>
      <w:r>
        <w:rPr>
          <w:bCs/>
          <w:szCs w:val="28"/>
        </w:rPr>
        <w:t>по вулиці Глушець</w:t>
      </w:r>
    </w:p>
    <w:p w:rsidR="00B335BB" w:rsidRPr="00347ABE" w:rsidRDefault="00B335BB">
      <w:pPr>
        <w:overflowPunct w:val="0"/>
        <w:autoSpaceDE w:val="0"/>
        <w:jc w:val="both"/>
        <w:rPr>
          <w:bCs/>
          <w:szCs w:val="28"/>
        </w:rPr>
      </w:pPr>
    </w:p>
    <w:p w:rsidR="00B335BB" w:rsidRPr="00347ABE" w:rsidRDefault="00B335BB">
      <w:pPr>
        <w:overflowPunct w:val="0"/>
        <w:autoSpaceDE w:val="0"/>
        <w:jc w:val="both"/>
        <w:rPr>
          <w:bCs/>
          <w:szCs w:val="28"/>
        </w:rPr>
      </w:pPr>
    </w:p>
    <w:p w:rsidR="00B335BB" w:rsidRPr="00347ABE" w:rsidRDefault="00B335BB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B335BB" w:rsidRPr="00347ABE" w:rsidRDefault="00B335BB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B335BB" w:rsidRPr="00347ABE" w:rsidRDefault="00B335BB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B335BB" w:rsidRPr="00347ABE" w:rsidRDefault="00B335BB">
      <w:pPr>
        <w:overflowPunct w:val="0"/>
        <w:autoSpaceDE w:val="0"/>
        <w:ind w:firstLine="900"/>
        <w:rPr>
          <w:bCs/>
          <w:szCs w:val="28"/>
        </w:rPr>
      </w:pPr>
    </w:p>
    <w:p w:rsidR="00B335BB" w:rsidRPr="00347ABE" w:rsidRDefault="00B335BB" w:rsidP="004B7C2B">
      <w:pPr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А.Білана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>організації дорожнього руху</w:t>
      </w:r>
      <w:r w:rsidRPr="00347ABE">
        <w:rPr>
          <w:bCs/>
          <w:szCs w:val="28"/>
        </w:rPr>
        <w:t xml:space="preserve"> </w:t>
      </w:r>
      <w:r w:rsidRPr="004B7C2B">
        <w:rPr>
          <w:bCs/>
          <w:szCs w:val="28"/>
        </w:rPr>
        <w:t>по вулиці Глушець</w:t>
      </w:r>
      <w:r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(додано). </w:t>
      </w:r>
    </w:p>
    <w:p w:rsidR="00B335BB" w:rsidRPr="00347ABE" w:rsidRDefault="00B335BB" w:rsidP="0041306B">
      <w:pPr>
        <w:ind w:firstLine="709"/>
        <w:jc w:val="both"/>
        <w:rPr>
          <w:szCs w:val="28"/>
        </w:rPr>
      </w:pPr>
    </w:p>
    <w:p w:rsidR="00B335BB" w:rsidRPr="00347ABE" w:rsidRDefault="00B335BB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B335BB" w:rsidRPr="00347ABE" w:rsidRDefault="00B335BB">
      <w:pPr>
        <w:jc w:val="both"/>
        <w:rPr>
          <w:szCs w:val="28"/>
        </w:rPr>
      </w:pPr>
    </w:p>
    <w:p w:rsidR="00B335BB" w:rsidRDefault="00B335BB">
      <w:pPr>
        <w:tabs>
          <w:tab w:val="left" w:pos="7630"/>
          <w:tab w:val="left" w:pos="7739"/>
        </w:tabs>
        <w:rPr>
          <w:bCs/>
          <w:szCs w:val="28"/>
        </w:rPr>
      </w:pPr>
    </w:p>
    <w:p w:rsidR="00B335BB" w:rsidRPr="00347ABE" w:rsidRDefault="00B335BB">
      <w:pPr>
        <w:tabs>
          <w:tab w:val="left" w:pos="7630"/>
          <w:tab w:val="left" w:pos="7739"/>
        </w:tabs>
        <w:rPr>
          <w:bCs/>
          <w:szCs w:val="28"/>
        </w:rPr>
      </w:pPr>
    </w:p>
    <w:p w:rsidR="00B335BB" w:rsidRPr="00347ABE" w:rsidRDefault="00B335BB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B335BB" w:rsidRPr="00347ABE" w:rsidRDefault="00B335BB">
      <w:pPr>
        <w:tabs>
          <w:tab w:val="left" w:pos="7630"/>
          <w:tab w:val="left" w:pos="7739"/>
        </w:tabs>
        <w:rPr>
          <w:bCs/>
          <w:szCs w:val="28"/>
        </w:rPr>
      </w:pPr>
    </w:p>
    <w:p w:rsidR="00B335BB" w:rsidRPr="00347ABE" w:rsidRDefault="00B335BB">
      <w:pPr>
        <w:tabs>
          <w:tab w:val="left" w:pos="7630"/>
          <w:tab w:val="left" w:pos="7739"/>
        </w:tabs>
        <w:rPr>
          <w:bCs/>
          <w:szCs w:val="28"/>
        </w:rPr>
      </w:pPr>
    </w:p>
    <w:p w:rsidR="00B335BB" w:rsidRPr="004204E4" w:rsidRDefault="00B335BB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B335BB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3DFA"/>
    <w:rsid w:val="00005D71"/>
    <w:rsid w:val="00022D37"/>
    <w:rsid w:val="000428A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90B92"/>
    <w:rsid w:val="001D47D1"/>
    <w:rsid w:val="001E28D1"/>
    <w:rsid w:val="001F1593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44410"/>
    <w:rsid w:val="00493C4B"/>
    <w:rsid w:val="004B7C2B"/>
    <w:rsid w:val="004F079C"/>
    <w:rsid w:val="005003BB"/>
    <w:rsid w:val="00501264"/>
    <w:rsid w:val="0050689C"/>
    <w:rsid w:val="00531DB4"/>
    <w:rsid w:val="00570052"/>
    <w:rsid w:val="005B7BE7"/>
    <w:rsid w:val="005C30BF"/>
    <w:rsid w:val="00634D93"/>
    <w:rsid w:val="006432E9"/>
    <w:rsid w:val="00677B3E"/>
    <w:rsid w:val="0068492D"/>
    <w:rsid w:val="006B0930"/>
    <w:rsid w:val="006B29BE"/>
    <w:rsid w:val="006C3A2B"/>
    <w:rsid w:val="006E0049"/>
    <w:rsid w:val="00747324"/>
    <w:rsid w:val="007549C3"/>
    <w:rsid w:val="00766F9A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D037A"/>
    <w:rsid w:val="0094053F"/>
    <w:rsid w:val="0095385D"/>
    <w:rsid w:val="0095456C"/>
    <w:rsid w:val="00954E7F"/>
    <w:rsid w:val="00986E28"/>
    <w:rsid w:val="009A5546"/>
    <w:rsid w:val="009A70DD"/>
    <w:rsid w:val="009B5618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35BB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F0CE3"/>
    <w:rsid w:val="00F07E95"/>
    <w:rsid w:val="00F27AA5"/>
    <w:rsid w:val="00F3372A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D5A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D5A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0D5A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D5A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461</Words>
  <Characters>264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5</cp:revision>
  <cp:lastPrinted>2021-04-29T13:33:00Z</cp:lastPrinted>
  <dcterms:created xsi:type="dcterms:W3CDTF">2021-08-28T06:16:00Z</dcterms:created>
  <dcterms:modified xsi:type="dcterms:W3CDTF">2021-08-28T07:31:00Z</dcterms:modified>
</cp:coreProperties>
</file>