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1890661313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 надання   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омунальному   підприємству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>АвтоПаркСервіс”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в  постійне  користування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 xml:space="preserve">земельної  ділянки  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влаштування автосто-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янки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 [J.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12.04 - для розміщення та експлуатації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будівель  і споруд автомобільного транспорту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та дорожнього  господарства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>]</w:t>
      </w:r>
      <w:r>
        <w:rPr>
          <w:color w:val="000000"/>
          <w:spacing w:val="-2"/>
          <w:sz w:val="28"/>
          <w:szCs w:val="28"/>
          <w:lang w:val="en-US"/>
        </w:rPr>
        <w:t xml:space="preserve">  </w:t>
      </w:r>
      <w:r>
        <w:rPr>
          <w:color w:val="000000"/>
          <w:spacing w:val="-2"/>
          <w:sz w:val="28"/>
          <w:szCs w:val="28"/>
        </w:rPr>
        <w:t xml:space="preserve">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Єршова</w:t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заяву 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а </w:t>
      </w:r>
      <w:r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>АвтоПаркСервіс”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Єршова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 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влаштування автостоянки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 [J.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12.04 - для розміщення та експлуатації будівель і споруд автомобільного транспорту та дорожнього  господарства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>]</w:t>
      </w:r>
      <w:r>
        <w:rPr>
          <w:sz w:val="28"/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color w:val="000000"/>
          <w:spacing w:val="-2"/>
          <w:sz w:val="28"/>
          <w:szCs w:val="28"/>
        </w:rPr>
        <w:t>Єршова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40"/>
          <w:szCs w:val="40"/>
        </w:rPr>
      </w:pPr>
      <w:r>
        <w:rPr>
          <w:sz w:val="40"/>
          <w:szCs w:val="40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Затвердити 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>АвтоПаркСервіс”</w:t>
      </w:r>
      <w:r>
        <w:rPr>
          <w:sz w:val="28"/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 w:val="28"/>
          <w:szCs w:val="28"/>
        </w:rPr>
        <w:t>вул. </w:t>
      </w:r>
      <w:r>
        <w:rPr>
          <w:color w:val="000000"/>
          <w:spacing w:val="-2"/>
          <w:sz w:val="28"/>
          <w:szCs w:val="28"/>
        </w:rPr>
        <w:t>Єршова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0,5500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42</w:t>
      </w:r>
      <w:r>
        <w:rPr>
          <w:sz w:val="28"/>
          <w:szCs w:val="28"/>
        </w:rPr>
        <w:t>:</w:t>
      </w:r>
      <w:r>
        <w:rPr>
          <w:sz w:val="28"/>
          <w:szCs w:val="28"/>
        </w:rPr>
        <w:t>018</w:t>
      </w:r>
      <w:r>
        <w:rPr>
          <w:sz w:val="28"/>
          <w:szCs w:val="28"/>
        </w:rPr>
        <w:t>:00</w:t>
      </w:r>
      <w:r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влаштування автостоянки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 [J.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12.04 - для розміщення та експлуатації будівель і споруд автомобільного транспорту та дорожнього  господарства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>]</w:t>
      </w:r>
      <w:r>
        <w:rPr>
          <w:sz w:val="28"/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Надати в постійне користування </w:t>
      </w:r>
      <w:r>
        <w:rPr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>АвтоПаркСервіс”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земельну ділянку на </w:t>
      </w:r>
      <w:r>
        <w:rPr>
          <w:color w:val="000000"/>
          <w:spacing w:val="-2"/>
          <w:sz w:val="28"/>
          <w:szCs w:val="28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Єршова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 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0,5500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42</w:t>
      </w:r>
      <w:r>
        <w:rPr>
          <w:sz w:val="28"/>
          <w:szCs w:val="28"/>
        </w:rPr>
        <w:t>:</w:t>
      </w:r>
      <w:r>
        <w:rPr>
          <w:sz w:val="28"/>
          <w:szCs w:val="28"/>
        </w:rPr>
        <w:t>018</w:t>
      </w:r>
      <w:r>
        <w:rPr>
          <w:sz w:val="28"/>
          <w:szCs w:val="28"/>
        </w:rPr>
        <w:t>:00</w:t>
      </w:r>
      <w:r>
        <w:rPr>
          <w:sz w:val="28"/>
          <w:szCs w:val="28"/>
        </w:rPr>
        <w:t>32</w:t>
      </w:r>
      <w:r>
        <w:rPr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для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влаштування автостоянки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 xml:space="preserve"> [J.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12.04 - для розміщення та експлуатації будівель і споруд автомобільного транспорту та дорожнього  господарства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en-US" w:eastAsia="zh-CN" w:bidi="ar-SA"/>
        </w:rPr>
        <w:t>]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color w:val="000000"/>
          <w:sz w:val="28"/>
          <w:szCs w:val="28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омунально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му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підприємств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</w:rPr>
        <w:t>“</w:t>
      </w:r>
      <w:r>
        <w:rPr>
          <w:color w:val="000000"/>
          <w:sz w:val="28"/>
          <w:szCs w:val="28"/>
        </w:rPr>
        <w:t>АвтоПаркСервіс”</w:t>
      </w:r>
      <w:r>
        <w:rPr>
          <w:sz w:val="28"/>
          <w:szCs w:val="28"/>
        </w:rPr>
        <w:t xml:space="preserve"> 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4. Контроль за виконанням даного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83</TotalTime>
  <Application>LibreOffice/7.1.4.2$Windows_X86_64 LibreOffice_project/a529a4fab45b75fefc5b6226684193eb000654f6</Application>
  <AppVersion>15.0000</AppVersion>
  <Pages>2</Pages>
  <Words>307</Words>
  <Characters>2085</Characters>
  <CharactersWithSpaces>2569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2021-09-01T15:27:14Z</dcterms:modified>
  <cp:revision>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