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787B" w:rsidRDefault="00FB787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704869189" r:id="rId6"/>
        </w:object>
      </w:r>
    </w:p>
    <w:p w:rsidR="00FB787B" w:rsidRDefault="00FB787B">
      <w:pPr>
        <w:jc w:val="center"/>
        <w:rPr>
          <w:sz w:val="16"/>
          <w:szCs w:val="16"/>
        </w:rPr>
      </w:pPr>
    </w:p>
    <w:p w:rsidR="00FB787B" w:rsidRDefault="00FB787B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FB787B" w:rsidRDefault="00FB787B">
      <w:pPr>
        <w:rPr>
          <w:sz w:val="20"/>
          <w:szCs w:val="20"/>
        </w:rPr>
      </w:pPr>
    </w:p>
    <w:p w:rsidR="00FB787B" w:rsidRDefault="00FB787B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B787B" w:rsidRDefault="00FB787B">
      <w:pPr>
        <w:jc w:val="center"/>
        <w:rPr>
          <w:b/>
          <w:bCs/>
          <w:sz w:val="40"/>
          <w:szCs w:val="40"/>
        </w:rPr>
      </w:pPr>
    </w:p>
    <w:p w:rsidR="00FB787B" w:rsidRDefault="00FB787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FB787B" w:rsidRDefault="00FB787B">
      <w:pPr>
        <w:rPr>
          <w:sz w:val="24"/>
        </w:rPr>
      </w:pPr>
    </w:p>
    <w:p w:rsidR="00FB787B" w:rsidRDefault="00FB787B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В.Пшибельського </w:t>
      </w:r>
    </w:p>
    <w:p w:rsidR="00FB787B" w:rsidRDefault="00FB787B" w:rsidP="00C147E2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озвучення зупинок</w:t>
      </w:r>
    </w:p>
    <w:p w:rsidR="00FB787B" w:rsidRPr="00347ABE" w:rsidRDefault="00FB787B" w:rsidP="00C147E2">
      <w:pPr>
        <w:jc w:val="both"/>
        <w:rPr>
          <w:bCs/>
          <w:szCs w:val="28"/>
        </w:rPr>
      </w:pPr>
      <w:r>
        <w:rPr>
          <w:bCs/>
          <w:szCs w:val="28"/>
        </w:rPr>
        <w:t>в громадському транспорті</w:t>
      </w:r>
    </w:p>
    <w:p w:rsidR="00FB787B" w:rsidRPr="00347ABE" w:rsidRDefault="00FB787B">
      <w:pPr>
        <w:overflowPunct w:val="0"/>
        <w:autoSpaceDE w:val="0"/>
        <w:jc w:val="both"/>
        <w:rPr>
          <w:bCs/>
          <w:szCs w:val="28"/>
        </w:rPr>
      </w:pPr>
    </w:p>
    <w:p w:rsidR="00FB787B" w:rsidRPr="00347ABE" w:rsidRDefault="00FB787B">
      <w:pPr>
        <w:overflowPunct w:val="0"/>
        <w:autoSpaceDE w:val="0"/>
        <w:jc w:val="both"/>
        <w:rPr>
          <w:bCs/>
          <w:szCs w:val="28"/>
        </w:rPr>
      </w:pPr>
    </w:p>
    <w:p w:rsidR="00FB787B" w:rsidRPr="00347ABE" w:rsidRDefault="00FB787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FB787B" w:rsidRPr="00347ABE" w:rsidRDefault="00FB787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FB787B" w:rsidRPr="00347ABE" w:rsidRDefault="00FB787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FB787B" w:rsidRPr="00347ABE" w:rsidRDefault="00FB787B">
      <w:pPr>
        <w:overflowPunct w:val="0"/>
        <w:autoSpaceDE w:val="0"/>
        <w:ind w:firstLine="900"/>
        <w:rPr>
          <w:bCs/>
          <w:szCs w:val="28"/>
        </w:rPr>
      </w:pPr>
    </w:p>
    <w:p w:rsidR="00FB787B" w:rsidRPr="00347ABE" w:rsidRDefault="00FB787B" w:rsidP="00336EF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В.Пшибельського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озвучення зупинок в громадському транспорті </w:t>
      </w:r>
      <w:r w:rsidRPr="00347ABE">
        <w:rPr>
          <w:bCs/>
          <w:szCs w:val="28"/>
        </w:rPr>
        <w:t xml:space="preserve">(додано). </w:t>
      </w:r>
    </w:p>
    <w:p w:rsidR="00FB787B" w:rsidRPr="00347ABE" w:rsidRDefault="00FB787B" w:rsidP="0041306B">
      <w:pPr>
        <w:ind w:firstLine="709"/>
        <w:jc w:val="both"/>
        <w:rPr>
          <w:szCs w:val="28"/>
        </w:rPr>
      </w:pPr>
    </w:p>
    <w:p w:rsidR="00FB787B" w:rsidRPr="00347ABE" w:rsidRDefault="00FB787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FB787B" w:rsidRPr="00347ABE" w:rsidRDefault="00FB787B">
      <w:pPr>
        <w:jc w:val="both"/>
        <w:rPr>
          <w:szCs w:val="28"/>
        </w:rPr>
      </w:pPr>
    </w:p>
    <w:p w:rsidR="00FB787B" w:rsidRDefault="00FB787B">
      <w:pPr>
        <w:tabs>
          <w:tab w:val="left" w:pos="7630"/>
          <w:tab w:val="left" w:pos="7739"/>
        </w:tabs>
        <w:rPr>
          <w:bCs/>
          <w:szCs w:val="28"/>
        </w:rPr>
      </w:pPr>
    </w:p>
    <w:p w:rsidR="00FB787B" w:rsidRPr="00347ABE" w:rsidRDefault="00FB787B">
      <w:pPr>
        <w:tabs>
          <w:tab w:val="left" w:pos="7630"/>
          <w:tab w:val="left" w:pos="7739"/>
        </w:tabs>
        <w:rPr>
          <w:bCs/>
          <w:szCs w:val="28"/>
        </w:rPr>
      </w:pPr>
    </w:p>
    <w:p w:rsidR="00FB787B" w:rsidRPr="00347ABE" w:rsidRDefault="00FB787B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FB787B" w:rsidRPr="00347ABE" w:rsidRDefault="00FB787B">
      <w:pPr>
        <w:tabs>
          <w:tab w:val="left" w:pos="7630"/>
          <w:tab w:val="left" w:pos="7739"/>
        </w:tabs>
        <w:rPr>
          <w:bCs/>
          <w:szCs w:val="28"/>
        </w:rPr>
      </w:pPr>
    </w:p>
    <w:p w:rsidR="00FB787B" w:rsidRPr="00347ABE" w:rsidRDefault="00FB787B">
      <w:pPr>
        <w:tabs>
          <w:tab w:val="left" w:pos="7630"/>
          <w:tab w:val="left" w:pos="7739"/>
        </w:tabs>
        <w:rPr>
          <w:bCs/>
          <w:szCs w:val="28"/>
        </w:rPr>
      </w:pPr>
    </w:p>
    <w:p w:rsidR="00FB787B" w:rsidRPr="004204E4" w:rsidRDefault="00FB787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FB787B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A5FF4"/>
    <w:rsid w:val="003C27C3"/>
    <w:rsid w:val="003D2B9D"/>
    <w:rsid w:val="00406355"/>
    <w:rsid w:val="0041306B"/>
    <w:rsid w:val="00417361"/>
    <w:rsid w:val="004204E4"/>
    <w:rsid w:val="00444410"/>
    <w:rsid w:val="0045644C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81093"/>
    <w:rsid w:val="005B7BE7"/>
    <w:rsid w:val="005C30BF"/>
    <w:rsid w:val="00634D93"/>
    <w:rsid w:val="006432E9"/>
    <w:rsid w:val="0068492D"/>
    <w:rsid w:val="006B0930"/>
    <w:rsid w:val="006B29BE"/>
    <w:rsid w:val="006C3A2B"/>
    <w:rsid w:val="006D063A"/>
    <w:rsid w:val="006E0049"/>
    <w:rsid w:val="006E319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D49DE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6127E"/>
    <w:rsid w:val="00E8056A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B787B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F39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F39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86F39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F39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474</Words>
  <Characters>271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5</cp:revision>
  <cp:lastPrinted>2021-04-29T13:33:00Z</cp:lastPrinted>
  <dcterms:created xsi:type="dcterms:W3CDTF">2022-01-28T07:10:00Z</dcterms:created>
  <dcterms:modified xsi:type="dcterms:W3CDTF">2022-01-28T08:00:00Z</dcterms:modified>
</cp:coreProperties>
</file>