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15" w:rsidRPr="0063670C" w:rsidRDefault="00672515" w:rsidP="00943014">
      <w:pPr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.5pt;margin-top:0;width:58.2pt;height:59pt;z-index:251658240" fillcolor="window">
            <v:imagedata r:id="rId6" o:title=""/>
            <w10:wrap type="square" side="right"/>
          </v:shape>
          <o:OLEObject Type="Embed" ProgID="PBrush" ShapeID="_x0000_s1026" DrawAspect="Content" ObjectID="_1708782898" r:id="rId7"/>
        </w:pict>
      </w:r>
      <w:r>
        <w:br w:type="textWrapping" w:clear="all"/>
      </w:r>
    </w:p>
    <w:p w:rsidR="00672515" w:rsidRDefault="00672515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672515" w:rsidRPr="000A5628" w:rsidRDefault="00672515" w:rsidP="00571CC0">
      <w:pPr>
        <w:rPr>
          <w:sz w:val="20"/>
          <w:szCs w:val="20"/>
        </w:rPr>
      </w:pPr>
    </w:p>
    <w:p w:rsidR="00672515" w:rsidRPr="000A5628" w:rsidRDefault="00672515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72515" w:rsidRPr="00233154" w:rsidRDefault="00672515" w:rsidP="00571CC0">
      <w:pPr>
        <w:jc w:val="center"/>
        <w:rPr>
          <w:b/>
          <w:bCs w:val="0"/>
          <w:sz w:val="40"/>
          <w:szCs w:val="40"/>
        </w:rPr>
      </w:pPr>
    </w:p>
    <w:p w:rsidR="00672515" w:rsidRPr="009B6ABB" w:rsidRDefault="0067251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                                       Луцьк                                         № _________</w:t>
      </w:r>
    </w:p>
    <w:p w:rsidR="00672515" w:rsidRDefault="00672515" w:rsidP="008679AE">
      <w:pPr>
        <w:rPr>
          <w:color w:val="000000"/>
        </w:rPr>
      </w:pPr>
    </w:p>
    <w:p w:rsidR="00672515" w:rsidRDefault="00672515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</w:p>
    <w:p w:rsidR="00672515" w:rsidRDefault="00672515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22.12.2021 № 24/122</w:t>
      </w:r>
    </w:p>
    <w:p w:rsidR="00672515" w:rsidRDefault="00672515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672515" w:rsidRDefault="00672515" w:rsidP="008679AE">
      <w:pPr>
        <w:rPr>
          <w:color w:val="000000"/>
        </w:rPr>
      </w:pPr>
      <w:r>
        <w:rPr>
          <w:color w:val="000000"/>
        </w:rPr>
        <w:t>територіальної громади на 2022 рік”,</w:t>
      </w:r>
    </w:p>
    <w:p w:rsidR="00672515" w:rsidRDefault="00672515" w:rsidP="00E85B3C">
      <w:r>
        <w:t>з врахуванням змін, внесених рішенням</w:t>
      </w:r>
    </w:p>
    <w:p w:rsidR="00672515" w:rsidRDefault="00672515" w:rsidP="00E85B3C">
      <w:r>
        <w:t>від 27.01.2022 № 25/93, від 23.02.2022 №26/55,</w:t>
      </w:r>
    </w:p>
    <w:p w:rsidR="00672515" w:rsidRDefault="00672515" w:rsidP="00E85B3C">
      <w:r>
        <w:t>від 01.03.2022 № 27/4, від 04.03.2022 № 28/4</w:t>
      </w:r>
    </w:p>
    <w:p w:rsidR="00672515" w:rsidRDefault="00672515" w:rsidP="008679AE">
      <w:pPr>
        <w:rPr>
          <w:color w:val="000000"/>
          <w:u w:val="single"/>
        </w:rPr>
      </w:pPr>
    </w:p>
    <w:p w:rsidR="00672515" w:rsidRDefault="00672515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672515" w:rsidRDefault="00672515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  <w:bookmarkStart w:id="0" w:name="_GoBack"/>
      <w:bookmarkEnd w:id="0"/>
    </w:p>
    <w:p w:rsidR="00672515" w:rsidRDefault="00672515" w:rsidP="008679AE">
      <w:pPr>
        <w:jc w:val="both"/>
        <w:rPr>
          <w:color w:val="000000"/>
          <w:sz w:val="24"/>
        </w:rPr>
      </w:pPr>
    </w:p>
    <w:p w:rsidR="00672515" w:rsidRDefault="00672515" w:rsidP="008679AE">
      <w:pPr>
        <w:ind w:firstLine="708"/>
        <w:jc w:val="both"/>
        <w:rPr>
          <w:color w:val="000000"/>
        </w:rPr>
      </w:pPr>
      <w:r w:rsidRPr="00E937D0"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</w:t>
      </w:r>
      <w:r w:rsidRPr="00E937D0">
        <w:rPr>
          <w:szCs w:val="28"/>
        </w:rPr>
        <w:t xml:space="preserve">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672515" w:rsidRDefault="00672515" w:rsidP="008679AE">
      <w:pPr>
        <w:rPr>
          <w:color w:val="000000"/>
          <w:szCs w:val="28"/>
        </w:rPr>
      </w:pPr>
    </w:p>
    <w:p w:rsidR="00672515" w:rsidRDefault="00672515" w:rsidP="008679AE">
      <w:pPr>
        <w:rPr>
          <w:color w:val="000000"/>
        </w:rPr>
      </w:pPr>
      <w:r>
        <w:rPr>
          <w:color w:val="000000"/>
          <w:szCs w:val="28"/>
        </w:rPr>
        <w:t>ВИРІШИЛА:</w:t>
      </w:r>
    </w:p>
    <w:p w:rsidR="00672515" w:rsidRDefault="00672515" w:rsidP="00643BCB">
      <w:pPr>
        <w:ind w:firstLine="708"/>
        <w:jc w:val="both"/>
        <w:rPr>
          <w:color w:val="000000"/>
          <w:szCs w:val="28"/>
        </w:rPr>
      </w:pPr>
    </w:p>
    <w:p w:rsidR="00672515" w:rsidRDefault="00672515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672515" w:rsidRDefault="00672515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672515" w:rsidRDefault="00672515" w:rsidP="0033203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„2 986 750 647”, „2 900 110 247” замінити відповідно цифрами „2 989 294 347”, „2 902 353 947”.</w:t>
      </w:r>
    </w:p>
    <w:p w:rsidR="00672515" w:rsidRDefault="00672515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 замінити відповідно цифрами „3 148 374 795,37”, „2 495 169 163”.</w:t>
      </w:r>
    </w:p>
    <w:p w:rsidR="00672515" w:rsidRDefault="00672515" w:rsidP="005C2C92">
      <w:pPr>
        <w:ind w:firstLine="708"/>
        <w:jc w:val="both"/>
        <w:rPr>
          <w:color w:val="000000"/>
          <w:szCs w:val="28"/>
        </w:rPr>
      </w:pPr>
    </w:p>
    <w:p w:rsidR="00672515" w:rsidRPr="00B76D18" w:rsidRDefault="0067251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 xml:space="preserve">. Внести зміни до додатків </w:t>
      </w:r>
      <w:r>
        <w:rPr>
          <w:color w:val="000000"/>
          <w:szCs w:val="28"/>
        </w:rPr>
        <w:t xml:space="preserve">1, </w:t>
      </w:r>
      <w:r w:rsidRPr="00B76D18">
        <w:rPr>
          <w:color w:val="000000"/>
          <w:szCs w:val="28"/>
        </w:rPr>
        <w:t xml:space="preserve">3, </w:t>
      </w:r>
      <w:r>
        <w:rPr>
          <w:color w:val="000000"/>
          <w:szCs w:val="28"/>
        </w:rPr>
        <w:t xml:space="preserve">5, 6 </w:t>
      </w:r>
      <w:r w:rsidRPr="00B76D18">
        <w:rPr>
          <w:color w:val="000000"/>
          <w:szCs w:val="28"/>
        </w:rPr>
        <w:t>рішення міської ради від 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>.12.202</w:t>
      </w:r>
      <w:r>
        <w:rPr>
          <w:color w:val="000000"/>
          <w:szCs w:val="28"/>
        </w:rPr>
        <w:t>1</w:t>
      </w:r>
      <w:r w:rsidRPr="00B76D18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4</w:t>
      </w:r>
      <w:r w:rsidRPr="00B76D18">
        <w:rPr>
          <w:color w:val="000000"/>
          <w:szCs w:val="28"/>
        </w:rPr>
        <w:t>/</w:t>
      </w:r>
      <w:r>
        <w:rPr>
          <w:color w:val="000000"/>
          <w:szCs w:val="28"/>
        </w:rPr>
        <w:t>122</w:t>
      </w:r>
      <w:r w:rsidRPr="00B76D18">
        <w:rPr>
          <w:color w:val="000000"/>
          <w:szCs w:val="28"/>
        </w:rPr>
        <w:t xml:space="preserve"> ”Про бюджет Луцької міської територіальної громади на 202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 xml:space="preserve"> рік” відповідно до додатків 1, 2</w:t>
      </w:r>
      <w:r>
        <w:rPr>
          <w:color w:val="000000"/>
          <w:szCs w:val="28"/>
        </w:rPr>
        <w:t>, 3, 4</w:t>
      </w:r>
      <w:r w:rsidRPr="00B76D18">
        <w:rPr>
          <w:color w:val="000000"/>
          <w:szCs w:val="28"/>
        </w:rPr>
        <w:t xml:space="preserve"> до цього рішення.</w:t>
      </w:r>
    </w:p>
    <w:p w:rsidR="00672515" w:rsidRDefault="00672515" w:rsidP="00F6240D">
      <w:pPr>
        <w:ind w:firstLine="708"/>
        <w:jc w:val="both"/>
        <w:rPr>
          <w:color w:val="000000"/>
          <w:szCs w:val="28"/>
        </w:rPr>
      </w:pPr>
    </w:p>
    <w:p w:rsidR="00672515" w:rsidRPr="005C2C92" w:rsidRDefault="0067251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672515" w:rsidRPr="005C2C92" w:rsidRDefault="00672515" w:rsidP="005C2C92">
      <w:pPr>
        <w:ind w:firstLine="708"/>
        <w:jc w:val="both"/>
        <w:rPr>
          <w:color w:val="000000"/>
          <w:szCs w:val="28"/>
        </w:rPr>
      </w:pPr>
    </w:p>
    <w:p w:rsidR="00672515" w:rsidRPr="005C2C92" w:rsidRDefault="0067251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r>
        <w:rPr>
          <w:color w:val="000000"/>
          <w:szCs w:val="28"/>
        </w:rPr>
        <w:t>Андрій Разумовський</w:t>
      </w:r>
      <w:r w:rsidRPr="005C2C92">
        <w:rPr>
          <w:color w:val="000000"/>
          <w:szCs w:val="28"/>
        </w:rPr>
        <w:t>).</w:t>
      </w:r>
    </w:p>
    <w:p w:rsidR="00672515" w:rsidRDefault="00672515" w:rsidP="008679AE">
      <w:pPr>
        <w:jc w:val="both"/>
        <w:rPr>
          <w:color w:val="000000"/>
          <w:szCs w:val="28"/>
        </w:rPr>
      </w:pPr>
    </w:p>
    <w:p w:rsidR="00672515" w:rsidRDefault="00672515" w:rsidP="008679AE">
      <w:pPr>
        <w:jc w:val="both"/>
        <w:rPr>
          <w:color w:val="000000"/>
          <w:szCs w:val="28"/>
        </w:rPr>
      </w:pPr>
    </w:p>
    <w:p w:rsidR="00672515" w:rsidRDefault="00672515" w:rsidP="008679AE">
      <w:pPr>
        <w:jc w:val="both"/>
        <w:rPr>
          <w:color w:val="000000"/>
          <w:szCs w:val="28"/>
        </w:rPr>
      </w:pPr>
    </w:p>
    <w:p w:rsidR="00672515" w:rsidRDefault="00672515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672515" w:rsidRDefault="00672515" w:rsidP="008679AE"/>
    <w:p w:rsidR="00672515" w:rsidRDefault="00672515" w:rsidP="008679AE"/>
    <w:p w:rsidR="00672515" w:rsidRDefault="00672515" w:rsidP="008679AE">
      <w:pPr>
        <w:jc w:val="both"/>
        <w:rPr>
          <w:sz w:val="24"/>
        </w:rPr>
      </w:pPr>
      <w:r>
        <w:rPr>
          <w:sz w:val="24"/>
        </w:rPr>
        <w:t>Єлова 720 614</w:t>
      </w:r>
    </w:p>
    <w:sectPr w:rsidR="00672515" w:rsidSect="00A43F92">
      <w:headerReference w:type="default" r:id="rId8"/>
      <w:pgSz w:w="11907" w:h="16840" w:code="9"/>
      <w:pgMar w:top="567" w:right="567" w:bottom="2269" w:left="1985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515" w:rsidRDefault="00672515" w:rsidP="00FE7E08">
      <w:r>
        <w:separator/>
      </w:r>
    </w:p>
  </w:endnote>
  <w:endnote w:type="continuationSeparator" w:id="0">
    <w:p w:rsidR="00672515" w:rsidRDefault="00672515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515" w:rsidRDefault="00672515" w:rsidP="00FE7E08">
      <w:r>
        <w:separator/>
      </w:r>
    </w:p>
  </w:footnote>
  <w:footnote w:type="continuationSeparator" w:id="0">
    <w:p w:rsidR="00672515" w:rsidRDefault="00672515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515" w:rsidRDefault="00672515">
    <w:pPr>
      <w:pStyle w:val="Header"/>
      <w:jc w:val="right"/>
    </w:pPr>
    <w:fldSimple w:instr="PAGE   \* MERGEFORMAT">
      <w:r w:rsidRPr="00970A8F">
        <w:rPr>
          <w:noProof/>
          <w:lang w:val="ru-RU"/>
        </w:rPr>
        <w:t>2</w:t>
      </w:r>
    </w:fldSimple>
  </w:p>
  <w:p w:rsidR="00672515" w:rsidRDefault="0067251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462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211E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3670C"/>
    <w:rsid w:val="00643BCB"/>
    <w:rsid w:val="00644369"/>
    <w:rsid w:val="006450CC"/>
    <w:rsid w:val="00647F82"/>
    <w:rsid w:val="00652B7B"/>
    <w:rsid w:val="006537E3"/>
    <w:rsid w:val="00657A76"/>
    <w:rsid w:val="006625F6"/>
    <w:rsid w:val="00672515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741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1FD4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3E57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0A8F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124B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E08"/>
    <w:rPr>
      <w:rFonts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E08"/>
    <w:rPr>
      <w:rFonts w:cs="Times New Roman"/>
      <w:sz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A43F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43F9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1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2</Pages>
  <Words>1312</Words>
  <Characters>748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19</cp:revision>
  <cp:lastPrinted>2022-03-03T09:58:00Z</cp:lastPrinted>
  <dcterms:created xsi:type="dcterms:W3CDTF">2022-02-07T13:16:00Z</dcterms:created>
  <dcterms:modified xsi:type="dcterms:W3CDTF">2022-03-14T15:09:00Z</dcterms:modified>
</cp:coreProperties>
</file>