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857831726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rFonts w:eastAsia="Times New Roman" w:cs="Times New Roman"/>
          <w:color w:val="auto"/>
          <w:sz w:val="12"/>
          <w:szCs w:val="12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 громадяни-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Стельмащука Р.О.  від</w:t>
      </w:r>
      <w:r>
        <w:rPr>
          <w:rFonts w:eastAsia="Times New Roman" w:cs="Times New Roman"/>
          <w:color w:val="auto"/>
          <w:sz w:val="44"/>
          <w:szCs w:val="4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03.09.2021  про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36"/>
          <w:szCs w:val="36"/>
        </w:rPr>
        <w:t xml:space="preserve">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проекту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землеустрою  щодо 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відведення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>земельної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ділянки у власність для ведення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особисто-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 господарства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21.03.2022, справа №140/16575/21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Стельмащука Руслана Олеговича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                            с. 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122, Земельного кодексу України,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Стельмащуку Руслану Олеговичу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false"/>
        <w:bidi w:val="0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365</TotalTime>
  <Application>LibreOffice/7.1.2.2$Windows_X86_64 LibreOffice_project/8a45595d069ef5570103caea1b71cc9d82b2aae4</Application>
  <AppVersion>15.0000</AppVersion>
  <Pages>2</Pages>
  <Words>349</Words>
  <Characters>2388</Characters>
  <CharactersWithSpaces>2970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2022-04-12T15:31:14Z</cp:lastPrinted>
  <dcterms:modified xsi:type="dcterms:W3CDTF">2022-04-12T15:32:22Z</dcterms:modified>
  <cp:revision>51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