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16517799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затвердження  громадянці Бойко М.М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.  </w:t>
      </w:r>
      <w:r>
        <w:rPr>
          <w:sz w:val="28"/>
          <w:szCs w:val="28"/>
        </w:rPr>
        <w:t>проекту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землеустрою щодо відведення  земельної ділянки та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зміну її цільового  призначення  для  будівництва 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обслуговування </w:t>
      </w:r>
      <w:r>
        <w:rPr>
          <w:sz w:val="28"/>
          <w:szCs w:val="28"/>
        </w:rPr>
        <w:t xml:space="preserve">адміністративних будинків, офісних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будівель  </w:t>
      </w:r>
      <w:r>
        <w:rPr>
          <w:sz w:val="28"/>
          <w:szCs w:val="28"/>
        </w:rPr>
        <w:t>компаній,  які  займаються  підприємниць-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кою діяльністю, пов'язаною  з отриманням прибутку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на вул. 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Бойко Марії Миколаївни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обслуговування </w:t>
      </w:r>
      <w:r>
        <w:rPr>
          <w:sz w:val="28"/>
          <w:szCs w:val="28"/>
        </w:rPr>
        <w:t>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sz w:val="28"/>
          <w:szCs w:val="28"/>
        </w:rPr>
        <w:t xml:space="preserve"> на вул. 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 Луцьку, проект землеустрою щодо відведення земельної ділянки (зміна цільового призначення) на вул. 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Бойко Марії Миколаївні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 Луцьку площею 0,0145 га, кадастровим номером 0710100000:34:069:0033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для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обслуговування </w:t>
      </w:r>
      <w:r>
        <w:rPr>
          <w:sz w:val="28"/>
          <w:szCs w:val="28"/>
        </w:rPr>
        <w:t xml:space="preserve">адміністративних будинків, офісних будівель компаній, які займаються підприємницькою діяльністю, пов'язаною з отриманням прибутку </w:t>
      </w:r>
      <w:r>
        <w:rPr>
          <w:sz w:val="28"/>
          <w:szCs w:val="28"/>
        </w:rPr>
        <w:t>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2. Змінити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Бойко Марії Миколаївні цільове</w:t>
      </w:r>
      <w:r>
        <w:rPr>
          <w:sz w:val="28"/>
          <w:szCs w:val="28"/>
        </w:rPr>
        <w:t xml:space="preserve"> призначення земельної ділянки на вул. 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 Луцьку площею 0,0145 га, кадастровим номером 0710100000:34:069:0033 з «для ведення садівництва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» [01.05 - для індивідуального садівництва]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для 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sz w:val="28"/>
          <w:szCs w:val="28"/>
        </w:rPr>
        <w:t>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3.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 Бойко Марію Миколаївну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Start w:id="1" w:name="__DdeLink__318_35472001141"/>
      <w:bookmarkStart w:id="2" w:name="__DdeLink__318_35472001141"/>
      <w:bookmarkEnd w:id="0"/>
      <w:bookmarkEnd w:id="2"/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303</TotalTime>
  <Application>LibreOffice/7.2.5.2$Windows_X86_64 LibreOffice_project/499f9727c189e6ef3471021d6132d4c694f357e5</Application>
  <AppVersion>15.0000</AppVersion>
  <Pages>2</Pages>
  <Words>404</Words>
  <Characters>2741</Characters>
  <CharactersWithSpaces>3335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2022-08-15T10:50:01Z</cp:lastPrinted>
  <dcterms:modified xsi:type="dcterms:W3CDTF">2022-09-12T12:23:00Z</dcterms:modified>
  <cp:revision>50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