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638830106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надання КОМУНАЛЬНОМУ ЗАКЛАДУ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ДОШКІЛЬНИЙ  НАВЧАЛЬНИЙ  ЗАКЛАД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(ЯСЛА-САДОК) № 41 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ЛУЦЬКОЇ  МІСЬКОЇ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РАДИ ВОЛИНСЬКОЇ ОБЛАСТІ” </w:t>
      </w:r>
      <w:r>
        <w:rPr>
          <w:sz w:val="28"/>
          <w:szCs w:val="28"/>
        </w:rPr>
        <w:t>в  постійне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користування  земельної  ділянки  для  будів-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ництва та обслуговування  дошкільного  нав-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чального закладу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 будівництва та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обслуговування  будівель закладів  освіти) </w:t>
      </w:r>
      <w:r>
        <w:rPr>
          <w:color w:val="000000"/>
          <w:spacing w:val="-2"/>
          <w:sz w:val="28"/>
          <w:szCs w:val="28"/>
        </w:rPr>
        <w:t xml:space="preserve">на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 Декабристів, 23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КОМУНАЛЬНОМУ ЗАКЛАДУ 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ДОШКІЛЬНИЙ НАВЧАЛЬНИЙ ЗАКЛАД (ЯСЛА-САДОК) № 41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ЛУЦЬКОЇ МІСЬКОЇ РАДИ ВОЛИНСЬКОЇ ОБЛАСТІ” </w:t>
      </w:r>
      <w:r>
        <w:rPr>
          <w:color w:val="000000"/>
          <w:sz w:val="28"/>
          <w:szCs w:val="28"/>
        </w:rPr>
        <w:t>про надання</w:t>
      </w:r>
      <w:r>
        <w:rPr>
          <w:sz w:val="28"/>
          <w:szCs w:val="28"/>
        </w:rPr>
        <w:t xml:space="preserve"> в постійне користування земельної ділянки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на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Декабристів, 23</w:t>
      </w:r>
      <w:r>
        <w:rPr>
          <w:rFonts w:eastAsia="Times New Roman" w:cs="Times New Roman"/>
          <w:bCs/>
          <w:color w:val="000000"/>
          <w:spacing w:val="-2"/>
          <w:kern w:val="0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>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м. Луцьку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для будівництва та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обслуговування дошкільного навчального закладу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будівництва та обслуговування будівель закладів освіти)</w:t>
      </w:r>
      <w:r>
        <w:rPr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інформацію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єкта нерухомого майна</w:t>
      </w:r>
      <w:r>
        <w:rPr>
          <w:sz w:val="28"/>
          <w:szCs w:val="28"/>
        </w:rPr>
        <w:t xml:space="preserve">, керуючись статтями 12, 92, 96, 123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 </w:t>
      </w:r>
      <w:r>
        <w:rPr>
          <w:rFonts w:cs="Times New Roman"/>
          <w:color w:val="000000"/>
          <w:spacing w:val="-2"/>
          <w:sz w:val="28"/>
          <w:szCs w:val="28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ів рішень міської ради, які ініційовані постійною комісією,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в постійне користування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КОМУНАЛЬНОМУ ЗАКЛАДУ “ДОШКІЛЬНИЙ НАВЧАЛЬНИЙ ЗАКЛАД (ЯСЛА-САДОК) № 41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ЛУЦЬКОЇ МІСЬКОЇ РАДИ ВОЛИНСЬКОЇ ОБЛАСТІ”</w:t>
      </w:r>
      <w:r>
        <w:rPr>
          <w:color w:val="000000"/>
          <w:sz w:val="12"/>
          <w:szCs w:val="12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Декабристів, 23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0,6412</w:t>
      </w:r>
      <w:r>
        <w:rPr>
          <w:sz w:val="28"/>
          <w:szCs w:val="28"/>
        </w:rPr>
        <w:t> га, кадастровим номером 0710100000:22:095:0016 для будівництва та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обслуговування дошкільного навчального закладу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будівництва та обслуговування будівель закладів освіти).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КОМУНАЛЬНОМУ ЗАКЛАДУ “ДОШКІЛЬНИЙ НАВЧАЛЬНИЙ ЗАКЛАД (ЯСЛА-САДОК) № 41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ЛУЦЬКОЇ МІСЬКОЇ РАДИ ВОЛИНСЬКОЇ ОБЛАСТІ”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Козлюк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324</TotalTime>
  <Application>LibreOffice/7.2.5.2$Windows_X86_64 LibreOffice_project/499f9727c189e6ef3471021d6132d4c694f357e5</Application>
  <AppVersion>15.0000</AppVersion>
  <Pages>2</Pages>
  <Words>351</Words>
  <Characters>2333</Characters>
  <CharactersWithSpaces>2860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2022-09-21T12:38:34Z</dcterms:modified>
  <cp:revision>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