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7205468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Про   надання    громадянам    Кубаю Р.Д.,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Поліщуку А.А. на  умовах оренди земель-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ної  ділянки  для  обслуговування  нежит-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лової будівлі (11.02) на вул. Карбишева, 2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Розглянувши клопотання громадян Кубая Романа Дмитровича, Поліщука Андрія Анатолійовича щодо надання на умовах оренди земельної ділянки на                                   вул. Карбишева, 2 у м. Луцьку для обслуговування нежитлової будівлі                    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витяг з Державного земельного кадастру про земельну ділянку від 21.09.2022 № НВ-0000970132022,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0710100000:33:018:0016 зареєстровано у Державному реєстрі речових прав на нерухоме майно від 07.07.2021, номер запису про право власності: 42898975,</w:t>
      </w:r>
      <w:r>
        <w:rPr>
          <w:rFonts w:eastAsia="Times New Roman" w:cs="Times New Roman"/>
          <w:b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 нерухомого майна на вул. Карбишева, 2 у м. Луцьку: громадянина Кубая Романа Дмитровича — свідоцтво про право на спадщину за законом від 30.04.2021 за № 324, відповідно до якого право власності на 55/100 частки нежитлової будівлі зареєстровано в Державному реєстрі речових прав на нерухоме майно від 30.04.2021, номер запису про право власності: 41852772; громадянина  Поліщука Андрія Анатолійовича — договір купівлі-продажу 45/100 часток нежитлової будівлі від 26.12.2013 за № 3586, відповідно до якого право власності на 45/100 частки нежитлової будівлі зареєстровано в Державному реєстрі речових прав на нерухоме майно від 26.12.2013, номер запису про право власності: 4073806,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погоджену схему виділення часток в користуванні земельною ділянкою на вул. Карбишева, 2 у м. Луцьку, враховуючи договір оренди землі, укладений між Луцькою міською радою та фізичною особою-підприємцем Кубаєм Дмитром Максимовичем 11.03.2014, відповідно до якого державну реєстрацію права оренди земельної ділянки в Державному реєстрі речових прав на нерухоме майно здійснено не було, свідоцтво про смерть громадянина Кубая Дмитра Максимовича від 21.06.2019, серія І-ЕГ № 233341, рішення Луцької міської ради від 05.05.2011 № 9/67 «Про надання підприємцю Кубаю Д.М. дозволу на складання проекту землеустрою щодо відведення земельної ділянки для обслуговування нежитлової будівлі на вул. Карбишева, 2» та від 29.01.2014 № 52/87 «Про надання підприємцю Кубаю Д.М. на умовах оренди земельної ділянки для обслуговування нежитлової будівлі на вул. Карбишева, 2», керуючись статтями 12, 79-1, 93, 96, 116, 122,                  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Cs w:val="28"/>
          <w:lang w:val="uk-UA"/>
        </w:rPr>
      </w:pPr>
      <w:r>
        <w:rPr>
          <w:rFonts w:eastAsia="SimSun;ЛОМе"/>
          <w:color w:val="000000"/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1. Надати громадянам Кубаю Роману Дмитровичу, Поліщуку Андрію Анатолійовичу земельну ділянку на вул. Карбишева, 2 у м. Луцьку, на умовах оренди строком на 10 років з дати укладення договору оренди землі, площею 0,1306 га (частка громадянина Кубая Романа Дмитровича 55/100, що становить 0,0718 га, частка громадянина Поліщука Андрія Анатолійовича 45/100, що становить 0,0588 га) з кадастровим номером 0710100000:33:018:0016, для обслуговування нежитлової будівлі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2. Укласти з громадянами Кубаєм Романом Дмитровичем, Поліщуком Андрієм Анатолійовичем договір оренди землі на земельну ділянку з кадастровим номером 0710100000:33:018:0016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 Зобов’язати громадян Кубая Романа Дмитровича, Поліщука Андрія Анатолійовича: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5. Скасувати пункти 2-5 рішення Луцької міської ради від 29.01.2014 № 52/87 «Про надання підприємцю Кубаю Д.М. на умовах оренди земельної ділянки для обслуговування нежитлової будівлі на вул. Карбишева, 2».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6. Договір оренди землі, укладений між Луцькою міською радою та фізичною особою-підприємцем Кубаєм Дмитром Максимовичем 11.03.2014, відповідно до якого державну реєстрацію права оренди земельної ділянки в Державному реєстрі речових прав на нерухоме майно здійснено не було, вважати не укладеним.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7. Скасувати рішення Луцької міської ради від 05.05.2011 № 9/67 «Про надання підприємцю Кубаю Д.М. дозволу на складання проекту землеустрою щодо відведення земельної ділянки для обслуговування нежитлової будівлі на вул. Карбишева, 2».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8. Надати згоду на відновлення меж земельної ділянки комунальної власності з кадастровим номером 0710100000:33:018:0016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9.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175</TotalTime>
  <Application>LibreOffice/7.4.0.3$Windows_X86_64 LibreOffice_project/f85e47c08ddd19c015c0114a68350214f7066f5a</Application>
  <AppVersion>15.0000</AppVersion>
  <Pages>3</Pages>
  <Words>882</Words>
  <Characters>5660</Characters>
  <CharactersWithSpaces>6822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2022-10-07T12:41:45Z</cp:lastPrinted>
  <dcterms:modified xsi:type="dcterms:W3CDTF">2022-10-07T12:41:29Z</dcterms:modified>
  <cp:revision>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