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5383172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375</TotalTime>
  <Application>LibreOffice/7.1.3.2$Windows_X86_64 LibreOffice_project/47f78053abe362b9384784d31a6e56f8511eb1c1</Application>
  <AppVersion>15.0000</AppVersion>
  <Pages>2</Pages>
  <Words>349</Words>
  <Characters>2380</Characters>
  <CharactersWithSpaces>2948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2022-07-12T11:47:45Z</dcterms:modified>
  <cp:revision>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