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109299480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  затвердження   ТОВАРИСТВУ   З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ОБМЕЖЕНОЮ ВІДПОВІДАЛЬНІСТЮ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КАЗКОВА ОСЕЛЯ”  проекту землеуст-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рою щодо відведення земельної ділянки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(зміна    цільового    призначення)    на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вул.  Архітектора    Метельницького,  4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ВІДПОВІДАЛЬ-НІСТЮ “КАЗКОВА ОСЕЛЯ” про затвердження проекту землеустрою щодо відведення земельної ділянки (зміна цільового призначення) на вул. Архітектора Метельницького, 4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08.08.2022 НВ-0000738492022, 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итягом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про реєстрацію права власності від 24.12.2021 № 292594396,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ТОВАРИСТВУ З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,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3. Змінити категорію земель земельної ділянки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ind w:left="0" w:right="-185" w:firstLine="708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ind w:left="0" w:right="-185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-185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73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1191</TotalTime>
  <Application>LibreOffice/5.4.2.2$Windows_x86 LibreOffice_project/22b09f6418e8c2d508a9eaf86b2399209b0990f4</Application>
  <Pages>2</Pages>
  <Words>469</Words>
  <Characters>3275</Characters>
  <CharactersWithSpaces>3941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2022-10-11T14:11:59Z</cp:lastPrinted>
  <dcterms:modified xsi:type="dcterms:W3CDTF">2022-10-11T14:41:47Z</dcterms:modified>
  <cp:revision>70</cp:revision>
  <dc:subject/>
  <dc:title>mvk</dc:title>
</cp:coreProperties>
</file>