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030147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Н.В.-М.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щодо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відведення земель-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  її  цільового  призначення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будівництва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та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будівель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торгівлі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 6/2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Нонни Валентинівни-Маріанівни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та обслуговування будівель торгівлі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 xml:space="preserve">ій, 6, 6/2 у м. 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 6/2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Нонні Валентинівні-Маріанівні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                                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 6/2 у м. Луцьку площею 0,0090 га, кадастровим номером 0710100000:11:122:0065 для будівництва та обслуговування будівель торгівлі (03.07).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Мельник Нонні Валентинівні-Маріанівні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 6/2 у м. Луцьку площею 0,0090 га, кадастровим номером 0710100000:11:122:0065 з «для будівництва і обслуговування житлового будинку, господарських будівель і споруд (присадибна ділянка) – 02.01» на «для будівництва та обслуговування будівель торгівлі – 03.07»,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Мельник Нонну Валентинівну-Маріанівну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148</TotalTime>
  <Application>LibreOffice/7.1.5.2$Windows_X86_64 LibreOffice_project/85f04e9f809797b8199d13c421bd8a2b025d52b5</Application>
  <AppVersion>15.0000</AppVersion>
  <Pages>2</Pages>
  <Words>369</Words>
  <Characters>2439</Characters>
  <CharactersWithSpaces>3062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2022-11-04T09:12:31Z</cp:lastPrinted>
  <dcterms:modified xsi:type="dcterms:W3CDTF">2022-11-09T16:15:06Z</dcterms:modified>
  <cp:revision>28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