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94700550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затвердження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громадянину 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С.В.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її цільового  призначення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 та   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жилого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будівель  і  споруд  на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жилого будинку, господарських будівель і споруд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 xml:space="preserve">, 25 у                                                                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610" w:leader="none"/>
        </w:tabs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для будівництва та обслуговування жилого будинку, господарських будівель і споруд [02.01 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 цільове</w:t>
      </w:r>
      <w:r>
        <w:rPr>
          <w:sz w:val="28"/>
          <w:szCs w:val="28"/>
        </w:rPr>
        <w:t xml:space="preserve">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з «для ведення садівництва» (01.05 – для індивідуального садівництва) на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                                                </w:t>
      </w:r>
      <w:r>
        <w:rPr>
          <w:sz w:val="28"/>
          <w:szCs w:val="28"/>
        </w:rPr>
        <w:t>[02.01 – 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186</TotalTime>
  <Application>LibreOffice/7.1.5.2$Windows_X86_64 LibreOffice_project/85f04e9f809797b8199d13c421bd8a2b025d52b5</Application>
  <AppVersion>15.0000</AppVersion>
  <Pages>2</Pages>
  <Words>398</Words>
  <Characters>2642</Characters>
  <CharactersWithSpaces>3350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2022-09-09T10:54:58Z</dcterms:modified>
  <cp:revision>45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