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0870046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56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затвердження   </w:t>
      </w:r>
      <w:r>
        <w:rPr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ТОВАРИСТВУ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З</w:t>
      </w:r>
    </w:p>
    <w:p>
      <w:pPr>
        <w:pStyle w:val="Normal"/>
        <w:tabs>
          <w:tab w:val="clear" w:pos="708"/>
          <w:tab w:val="left" w:pos="4760" w:leader="none"/>
          <w:tab w:val="left" w:pos="556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ОБМЕЖЕНОЮ   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ВІДПОВІДАЛЬНІСТЮ</w:t>
      </w:r>
    </w:p>
    <w:p>
      <w:pPr>
        <w:pStyle w:val="Normal"/>
        <w:tabs>
          <w:tab w:val="clear" w:pos="708"/>
          <w:tab w:val="left" w:pos="505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«КАЛИТА    ДЕВЕЛОПМЕНТ</w:t>
      </w:r>
      <w:r>
        <w:rPr>
          <w:color w:val="000000"/>
          <w:sz w:val="28"/>
          <w:szCs w:val="28"/>
        </w:rPr>
        <w:t xml:space="preserve">»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0"/>
          <w:szCs w:val="20"/>
        </w:rPr>
        <w:t xml:space="preserve">  </w:t>
      </w:r>
      <w:r>
        <w:rPr>
          <w:color w:val="000000"/>
          <w:sz w:val="16"/>
          <w:szCs w:val="16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земельної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ділянки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та зміну її цільового призначення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будівництва  і  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бага-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токвартирного     житлового     будинку   з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об’єктами   торгово-розважальної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рин-</w:t>
      </w:r>
    </w:p>
    <w:p>
      <w:pPr>
        <w:pStyle w:val="Normal"/>
        <w:tabs>
          <w:tab w:val="clear" w:pos="708"/>
          <w:tab w:val="left" w:pos="5050" w:leader="none"/>
          <w:tab w:val="left" w:pos="5103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кової     інфраструктури    </w:t>
      </w:r>
      <w:r>
        <w:rPr>
          <w:sz w:val="28"/>
          <w:szCs w:val="28"/>
        </w:rPr>
        <w:t>на    вул.</w:t>
      </w:r>
      <w:r>
        <w:rPr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Сергія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Тимошенка</w:t>
      </w:r>
      <w:r>
        <w:rPr>
          <w:sz w:val="28"/>
          <w:szCs w:val="28"/>
        </w:rPr>
        <w:t>, 12 у м. Луцьку</w:t>
      </w:r>
    </w:p>
    <w:p>
      <w:pPr>
        <w:pStyle w:val="Normal"/>
        <w:tabs>
          <w:tab w:val="clear" w:pos="708"/>
          <w:tab w:val="left" w:pos="505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ТОВАРИСТВА З ОБМЕЖЕНОЮ ВІДПОВІДАЛЬ-НІСТЮ «КАЛИТА ДЕВЕЛОПМЕНТ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багатоквартирного житлового будинку з об’єктами торгово-розважальної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та ринкової інфраструктури                                                  </w:t>
      </w: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Сергія Тимошенка, 12</w:t>
      </w:r>
      <w:r>
        <w:rPr>
          <w:sz w:val="28"/>
          <w:szCs w:val="28"/>
        </w:rPr>
        <w:t xml:space="preserve"> у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Сергія                                                     Тимошенка, 12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                                                            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ТОВАРИСТВУ З ОБМЕЖЕНОЮ ВІДПОВІДАЛЬ-НІСТЮ «КАЛИТА ДЕВЕЛОПМЕНТ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проект землеустрою щодо відведення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вул.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Сергія</w:t>
      </w:r>
      <w:r>
        <w:rPr>
          <w:rFonts w:eastAsia="Times New Roman" w:cs="Times New Roman"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Тимошенка,</w:t>
      </w:r>
      <w:r>
        <w:rPr>
          <w:rFonts w:eastAsia="Times New Roman" w:cs="Times New Roman"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</w:t>
      </w:r>
      <w:r>
        <w:rPr>
          <w:sz w:val="28"/>
          <w:szCs w:val="28"/>
        </w:rPr>
        <w:t xml:space="preserve"> 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м.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Луцьку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площею 0,0939 га, кадастровим номером 0710100000:11:025:0026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ринкової інфраструктури</w:t>
      </w:r>
      <w:r>
        <w:rPr>
          <w:sz w:val="28"/>
          <w:szCs w:val="28"/>
        </w:rPr>
        <w:t xml:space="preserve"> (02.10).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ТОВАРИСТВУ З ОБМЕЖЕНОЮ ВІДПОВІДАЛЬНІСТЮ «КАЛИТА ДЕВЕЛОПМЕНТ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цільове призначення земельної ділянки на                                                      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Сергія Тимошенка, 12</w:t>
      </w:r>
      <w:r>
        <w:rPr>
          <w:sz w:val="28"/>
          <w:szCs w:val="28"/>
        </w:rPr>
        <w:t xml:space="preserve"> у м. Луцьку площею 0,0939 га, кадастровим номером 0710100000:11:025:0026 з «для обслуговування житлового будинку»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[02.01 – для будівництва і обслуговування житлового будинку, господарських будівель і споруд (присадибна ділянка)] на «02.10 –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ринкової інфраструктури</w:t>
      </w:r>
      <w:r>
        <w:rPr>
          <w:sz w:val="28"/>
          <w:szCs w:val="28"/>
        </w:rPr>
        <w:t>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ТОВАРИСТВО З ОБМЕЖЕНОЮ ВІДПОВІДАЛЬ-НІСТЮ «КАЛИТА ДЕВЕЛОПМЕНТ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5560" w:leader="none"/>
        </w:tabs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154</TotalTime>
  <Application>LibreOffice/7.1.5.2$Windows_X86_64 LibreOffice_project/85f04e9f809797b8199d13c421bd8a2b025d52b5</Application>
  <AppVersion>15.0000</AppVersion>
  <Pages>2</Pages>
  <Words>413</Words>
  <Characters>2848</Characters>
  <CharactersWithSpaces>3694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2022-11-03T16:23:30Z</cp:lastPrinted>
  <dcterms:modified xsi:type="dcterms:W3CDTF">2022-11-03T16:22:37Z</dcterms:modified>
  <cp:revision>29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