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86350152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ТОВАРИСТВУ   З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КАЗКОВА ОСЕЛЯ”  проекту землеуст-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рою щодо відведення земельної ділянки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 цільового    призначення) 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 Архітектора    Метельницького, 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1198</TotalTime>
  <Application>LibreOffice/5.4.2.2$Windows_x86 LibreOffice_project/22b09f6418e8c2d508a9eaf86b2399209b0990f4</Application>
  <Pages>2</Pages>
  <Words>469</Words>
  <Characters>3275</Characters>
  <CharactersWithSpaces>3941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dcterms:modified xsi:type="dcterms:W3CDTF">2022-12-05T09:38:01Z</dcterms:modified>
  <cp:revision>74</cp:revision>
  <dc:subject/>
  <dc:title>mvk</dc:title>
</cp:coreProperties>
</file>