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232135019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30"/>
          <w:szCs w:val="30"/>
        </w:rPr>
        <w:t xml:space="preserve"> </w:t>
      </w:r>
      <w:r>
        <w:rPr>
          <w:sz w:val="28"/>
          <w:szCs w:val="28"/>
        </w:rPr>
        <w:t>затвердження</w:t>
      </w:r>
      <w:r>
        <w:rPr>
          <w:sz w:val="30"/>
          <w:szCs w:val="30"/>
        </w:rPr>
        <w:t xml:space="preserve"> </w:t>
      </w:r>
      <w:r>
        <w:rPr>
          <w:sz w:val="28"/>
          <w:szCs w:val="28"/>
        </w:rPr>
        <w:t>громадянину Гвоздяку О.П.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землеустрою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щодо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відведення земель-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 ділянки  та зміну її цільового призначення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будівництва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обслуговування адміністра-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тивних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 xml:space="preserve">будинків,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офісних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будівель компаній,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займаються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 підприємницькою діяльністю,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пов’язаною  </w:t>
      </w:r>
      <w:r>
        <w:rPr>
          <w:sz w:val="28"/>
          <w:szCs w:val="28"/>
        </w:rPr>
        <w:t xml:space="preserve">  з     отриманням     прибутку</w:t>
      </w:r>
      <w:r>
        <w:rPr>
          <w:sz w:val="40"/>
          <w:szCs w:val="40"/>
        </w:rPr>
        <w:t xml:space="preserve">  </w:t>
      </w:r>
      <w:r>
        <w:rPr>
          <w:sz w:val="28"/>
          <w:szCs w:val="28"/>
        </w:rPr>
        <w:t xml:space="preserve"> на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Сільській, 31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Гвоздяка Олександра Петровича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на                            вул. Сільській, 31 у м. Луцьку, проект землеустрою щодо відведення земельної ділянки (зміна цільового призначення) на вул. Сільській, 31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Гвоздяку Олександру Петровичу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Сільській, 31 у м. Луцьку площею 0,0835 га, кадастровим номером 0710100000:11:111:0108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Гвоздяку Олександру Петровичу цільове</w:t>
      </w:r>
      <w:r>
        <w:rPr>
          <w:sz w:val="28"/>
          <w:szCs w:val="28"/>
        </w:rPr>
        <w:t xml:space="preserve"> призначення земельної ділянки на вул. Сільській, 31 у м. Луцьку площею 0,0835 га, кадастровим номером 0710100000:11:111:0108 з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02.01 - для будівництва і обслуговування житлового будинку, господарських будівель і споруд (присадибна ділянка)»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громадянина Гвоздяка Олександра Петровича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371</TotalTime>
  <Application>LibreOffice/7.1.5.2$Windows_X86_64 LibreOffice_project/85f04e9f809797b8199d13c421bd8a2b025d52b5</Application>
  <AppVersion>15.0000</AppVersion>
  <Pages>2</Pages>
  <Words>411</Words>
  <Characters>2804</Characters>
  <CharactersWithSpaces>3443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2022-12-01T10:41:58Z</cp:lastPrinted>
  <dcterms:modified xsi:type="dcterms:W3CDTF">2022-12-01T11:32:59Z</dcterms:modified>
  <cp:revision>57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