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27348223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bookmarkStart w:id="0" w:name="__DdeLink__120_3474404779"/>
      <w:r>
        <w:rPr>
          <w:rFonts w:cs="Times New Roman" w:ascii="Times New Roman" w:hAnsi="Times New Roman"/>
          <w:sz w:val="28"/>
          <w:szCs w:val="28"/>
        </w:rPr>
        <w:t xml:space="preserve">Про   затвердження   ПРИВАТНОМУ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ПІДПРИЄМСТВУ “ЕФЕКТ” проекту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землеустрою      щодо      відведення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земельної   ділянки  (зміна  цільового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  на  вул. Карбишева,10 </w:t>
      </w:r>
    </w:p>
    <w:p>
      <w:pPr>
        <w:pStyle w:val="Normal"/>
        <w:rPr/>
      </w:pPr>
      <w:bookmarkStart w:id="1" w:name="__DdeLink__120_3474404779"/>
      <w:bookmarkEnd w:id="1"/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>Розглянувши заяву ПРИВАТНОГО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ПІДПРИЄМСТВА “ЕФЕКТ” від 0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7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.1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.2022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(зміна цільового призначення) на вул. Карбишева, 10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11.04 -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води)” на вид цільового призначення земельної ділянки: “02.03 - для будівництва і обслуговування багатоквартирного житлового будинку”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14.09.2022 НВ-9902461222022,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 xml:space="preserve">інформаційною довідкою з Державного реєстру речових прав на нерухоме майно від 14.11.2022 № 315095291, </w:t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дорученням постійної комісії з питань земельних відносин та земельного кадастру Луцької міської ради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 Затвердити ПРИВАТНОМУ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ПІДПРИЄМСТВУ “ЕФЕКТ”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02.03 - для будівництва і обслуговування багатоквартирного житлового будинку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</w:rPr>
        <w:t>ПРИВАТНОГО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ПІДПРИЄМСТВА “ЕФЕКТ”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11.04 -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технічної інфраструктури (виробництва та розподілення газу, постачання пари та гарячої води, збирання, очищення та розподілення води)” на вид цільового призначення земельної ділянки: “02.03 - для будівництва і обслуговування багатоквартирного житлового будинку”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2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2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ПРИВАТНЕ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ПІДПРИЄМСТВО “ЕФЕКТ”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73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1577</TotalTime>
  <Application>LibreOffice/5.4.2.2$Windows_x86 LibreOffice_project/22b09f6418e8c2d508a9eaf86b2399209b0990f4</Application>
  <Pages>2</Pages>
  <Words>468</Words>
  <Characters>3203</Characters>
  <CharactersWithSpaces>3868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2022-11-14T15:33:40Z</cp:lastPrinted>
  <dcterms:modified xsi:type="dcterms:W3CDTF">2022-12-08T10:19:47Z</dcterms:modified>
  <cp:revision>82</cp:revision>
  <dc:subject/>
  <dc:title>mvk</dc:title>
</cp:coreProperties>
</file>