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93421742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  відмову  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Дейнезі Н.П.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Сьомаки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громадянкою Дейнегою Наталією Петрівною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29.11.2012 за № 072280004003452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громадянки Дейнеги Наталії Петрівни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05.01.2023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№ 1.1-</w:t>
      </w:r>
      <w:r>
        <w:rPr>
          <w:rFonts w:eastAsia="Times New Roman" w:cs="Times New Roman"/>
          <w:color w:val="auto"/>
          <w:spacing w:val="-6"/>
          <w:sz w:val="4"/>
          <w:szCs w:val="4"/>
          <w:u w:val="none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78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>/202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про заперечення у поновленні договору оренди землі, в</w:t>
      </w:r>
      <w:r>
        <w:rPr>
          <w:rFonts w:eastAsia="Times New Roman" w:cs="Times New Roman"/>
          <w:spacing w:val="-6"/>
          <w:szCs w:val="28"/>
          <w:lang w:val="uk-UA"/>
        </w:rPr>
        <w:t>итяги з Державного земельного кадастру про земельн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spacing w:val="-6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spacing w:val="-6"/>
          <w:szCs w:val="28"/>
          <w:lang w:val="uk-UA"/>
        </w:rPr>
        <w:t>,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Дейнезі Наталії Петрівні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 загальною</w:t>
      </w:r>
      <w:r>
        <w:rPr>
          <w:spacing w:val="0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0,5045</w:t>
      </w:r>
      <w:r>
        <w:rPr>
          <w:spacing w:val="0"/>
          <w:sz w:val="28"/>
          <w:szCs w:val="28"/>
          <w:lang w:val="uk-UA" w:eastAsia="zh-CN" w:bidi="ar-SA"/>
        </w:rPr>
        <w:t> га (0,1919 га та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3126</w:t>
      </w:r>
      <w:r>
        <w:rPr>
          <w:spacing w:val="0"/>
          <w:sz w:val="28"/>
          <w:szCs w:val="28"/>
          <w:lang w:val="uk-UA" w:eastAsia="zh-CN" w:bidi="ar-SA"/>
        </w:rPr>
        <w:t> га) кадастровими номер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ами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1765 та 0722884300:04:000:1775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розташовані за межами населених пунктів Луцької міської територіальної громади (с. Сьомаки).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громадянкою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Дейнегою Наталією Петрівною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29.11.2012 за № 072280004003452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 w:eastAsia="zh-CN" w:bidi="ar-SA"/>
        </w:rPr>
        <w:t xml:space="preserve"> кадастровим</w:t>
      </w:r>
      <w:r>
        <w:rPr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 w:eastAsia="zh-CN" w:bidi="ar-SA"/>
        </w:rPr>
        <w:t xml:space="preserve"> номер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0722884300:04:000:1765 та 0722884300:04:000:1775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кадастровим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 номер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ами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 0722884300:04:000:1765 та 0722884300:04:000:1775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ими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603</TotalTime>
  <Application>LibreOffice/7.1.3.2$Windows_X86_64 LibreOffice_project/47f78053abe362b9384784d31a6e56f8511eb1c1</Application>
  <AppVersion>15.0000</AppVersion>
  <Pages>2</Pages>
  <Words>399</Words>
  <Characters>2706</Characters>
  <CharactersWithSpaces>3314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2023-01-09T15:47:04Z</cp:lastPrinted>
  <dcterms:modified xsi:type="dcterms:W3CDTF">2023-01-11T15:28:37Z</dcterms:modified>
  <cp:revision>164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