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124339664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затвердження 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громадянину  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С.В.</w:t>
      </w:r>
    </w:p>
    <w:p>
      <w:pPr>
        <w:pStyle w:val="Normal"/>
        <w:tabs>
          <w:tab w:val="clear" w:pos="720"/>
          <w:tab w:val="left" w:pos="5103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 щодо  відведення земель-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  її  цільового  призначення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будівництва  та 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жилого </w:t>
      </w:r>
      <w:r>
        <w:rPr>
          <w:sz w:val="28"/>
          <w:szCs w:val="28"/>
        </w:rPr>
        <w:t>бу-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динку, господарських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будівель і споруд [02.01 –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  будівництва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обслуговування  житлового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будинку,   господарських  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будівель    і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споруд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(присадибна ділянка)]  на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м. Луцьку</w:t>
      </w:r>
    </w:p>
    <w:p>
      <w:pPr>
        <w:pStyle w:val="Normal"/>
        <w:tabs>
          <w:tab w:val="clear" w:pos="720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Клюйка Сергія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жилого будинку, господарських будівель і споруд [02.01 – для будівництва і обслуговування житлового будинку, господарських будівель і споруд (присадибна ділянка)]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 xml:space="preserve">, 25 у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5610" w:leader="none"/>
        </w:tabs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Сергію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 площею 0,1200 га, кадастровим номером 0710100000:33:022:0109 для будівництва та обслуговування жилого будинку, господарських будівель і споруд [02.01 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Клюйку Сергію Валерійовичу цільове</w:t>
      </w:r>
      <w:r>
        <w:rPr>
          <w:sz w:val="28"/>
          <w:szCs w:val="28"/>
        </w:rPr>
        <w:t xml:space="preserve">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Гущанській</w:t>
      </w:r>
      <w:r>
        <w:rPr>
          <w:sz w:val="28"/>
          <w:szCs w:val="28"/>
        </w:rPr>
        <w:t>, 25 у м. Луцьку площею 0,1200 га, кадастровим номером 0710100000:33:022:0109 з «для ведення садівництва» (01.05 – для індивідуального садівництва) на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                                                </w:t>
      </w:r>
      <w:r>
        <w:rPr>
          <w:sz w:val="28"/>
          <w:szCs w:val="28"/>
        </w:rPr>
        <w:t>[02.01 – 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Клюйка Сергія Валерійовича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194</TotalTime>
  <Application>LibreOffice/7.1.5.2$Windows_X86_64 LibreOffice_project/85f04e9f809797b8199d13c421bd8a2b025d52b5</Application>
  <AppVersion>15.0000</AppVersion>
  <Pages>2</Pages>
  <Words>425</Words>
  <Characters>2845</Characters>
  <CharactersWithSpaces>3528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2022-09-09T09:23:57Z</cp:lastPrinted>
  <dcterms:modified xsi:type="dcterms:W3CDTF">2022-12-27T10:45:00Z</dcterms:modified>
  <cp:revision>48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