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040463839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   затвердження   ТОВАРИСТВУ   З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ОБМЕЖЕНОЮ ВІДПОВІДАЛЬНІСТЮ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КАЗКОВА ОСЕЛЯ”  проекту землеуст-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рою щодо відведення земельної ділянки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(зміна    цільового    призначення)    на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вул.  Архітектора    Метельницького,  4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ВІДПОВІДАЛЬ-НІСТЮ “КАЗКОВА ОСЕЛЯ” про затвердження проекту землеустрою щодо відведення земельної ділянки (зміна цільового призначення) на вул. Архітектора Метельницького, 4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08.08.2022 НВ-0000738492022, 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итягом з Державного реєстру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>речових прав на нерухоме майно про реєстрацію права власності від 24.12.2021 № 292594396,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ТОВАРИСТВУ З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,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3. Змінити категорію земель земельної ділянки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0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clear" w:pos="709"/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709" w:footer="0" w:bottom="175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1205</TotalTime>
  <Application>LibreOffice/7.0.0.3$Windows_X86_64 LibreOffice_project/8061b3e9204bef6b321a21033174034a5e2ea88e</Application>
  <Pages>2</Pages>
  <Words>469</Words>
  <Characters>3275</Characters>
  <CharactersWithSpaces>3943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>Василь Демчук</cp:lastModifiedBy>
  <cp:lastPrinted>2023-01-31T14:45:52Z</cp:lastPrinted>
  <dcterms:modified xsi:type="dcterms:W3CDTF">2023-02-03T12:21:15Z</dcterms:modified>
  <cp:revision>79</cp:revision>
  <dc:subject/>
  <dc:title>mvk</dc:title>
</cp:coreProperties>
</file>