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718750199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Про  надання  Луцькій міській  територіальній</w:t>
      </w:r>
    </w:p>
    <w:p>
      <w:pPr>
        <w:pStyle w:val="Normal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громаді, від імені якої діє Луцька  міська рада,</w:t>
      </w:r>
    </w:p>
    <w:p>
      <w:pPr>
        <w:pStyle w:val="Normal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дозволу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на розроблення  проекту  землеустрою</w:t>
      </w:r>
    </w:p>
    <w:p>
      <w:pPr>
        <w:pStyle w:val="Normal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щодо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відведення земельної </w:t>
      </w:r>
      <w:r>
        <w:rPr>
          <w:color w:val="000000"/>
          <w:sz w:val="28"/>
          <w:szCs w:val="28"/>
        </w:rPr>
        <w:t>ді</w:t>
      </w:r>
      <w:r>
        <w:rPr>
          <w:color w:val="000000"/>
          <w:spacing w:val="-6"/>
          <w:sz w:val="28"/>
          <w:szCs w:val="28"/>
        </w:rPr>
        <w:t xml:space="preserve">лянки 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для  будів-</w:t>
      </w:r>
    </w:p>
    <w:p>
      <w:pPr>
        <w:pStyle w:val="Normal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ництва та обслуговування об'єктів туристич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ної</w:t>
      </w:r>
    </w:p>
    <w:p>
      <w:pPr>
        <w:pStyle w:val="Normal"/>
        <w:rPr/>
      </w:pP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інфраструктури (03.08) </w:t>
      </w:r>
      <w:r>
        <w:rPr>
          <w:color w:val="000000"/>
          <w:spacing w:val="-6"/>
          <w:sz w:val="28"/>
          <w:szCs w:val="28"/>
        </w:rPr>
        <w:t>на вул.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Кафедральній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, 4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</w:t>
      </w:r>
      <w:r>
        <w:rPr>
          <w:color w:val="000000"/>
          <w:spacing w:val="-6"/>
          <w:sz w:val="28"/>
          <w:szCs w:val="28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Враховуючи рішення виконавчого комітету Луцької міської ради від 18.01.2022 № 30-1 «Про доцільність підготовки техніко-економічного обґрунтування для здійснення державно-приватного партнерства», лист департаменту економічної політики Луцької міської ради від 26.01.2023                    № 20-30/72 про відведення земельної ділянки на вул. Кафедральній, 4 у м. Луцьку, розглянувши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Луцької міської територіальної громади, від імені якої діє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Луцька міська рада, на об’єкт нерухомого майна на вул. Кафедральній, 4 у м. Луцьку: інформаційна довідка з Державного реєстру речових прав на нерухоме майно від 17.08.2022, номер інформаційної довідки: 307552711, відповідно до якої право власності на гараж зареєстровано від 05.08.2022, номер запису про право власності: 47547391, 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керуючись статтями 12, 79-1, 93,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>94,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122, 123, частиною другою статті 134 Земельного кодексу України, статтею 6 Закону України «Про оренду землі», статтями 25, 50 Закону України «Про землеустрій»,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Законом України «Про державно-приватне партнерство»,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ru-RU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ru-RU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ru-RU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міська рада</w:t>
      </w:r>
    </w:p>
    <w:p>
      <w:pPr>
        <w:pStyle w:val="Normal"/>
        <w:ind w:firstLine="65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Луцькій міській територіальній громаді, від імені якої діє Луцька міська рада,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для будівництва та обслуговування об'єктів туристичної інфраструктури (03.08 – для будівництва та обслуговування об'єктів туристичної інфраструктури та закладів громадського харчування)</w:t>
      </w:r>
      <w:r>
        <w:rPr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вул.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Кафедральній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, 4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0,07 га</w:t>
      </w:r>
      <w:r>
        <w:rPr>
          <w:sz w:val="28"/>
          <w:szCs w:val="28"/>
        </w:rPr>
        <w:t xml:space="preserve">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/>
          <w:bCs w:val="false"/>
          <w:color w:val="000000"/>
          <w:spacing w:val="-6"/>
          <w:sz w:val="24"/>
          <w:szCs w:val="24"/>
          <w:highlight w:val="white"/>
          <w:lang w:val="uk-UA" w:eastAsia="zh-CN"/>
        </w:rPr>
        <w:t>Козлюк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237</TotalTime>
  <Application>LibreOffice/7.4.0.3$Windows_X86_64 LibreOffice_project/f85e47c08ddd19c015c0114a68350214f7066f5a</Application>
  <AppVersion>15.0000</AppVersion>
  <Pages>2</Pages>
  <Words>411</Words>
  <Characters>2746</Characters>
  <CharactersWithSpaces>3352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2023-02-13T14:56:06Z</cp:lastPrinted>
  <dcterms:modified xsi:type="dcterms:W3CDTF">2023-02-13T14:55:55Z</dcterms:modified>
  <cp:revision>76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