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00397350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Про  надання  Луцькій міській  територіальній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громаді, від імені якої діє Луцька  міська рада,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дозволу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на розроблення  проекту  землеустрою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щодо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відведення земельної </w:t>
      </w:r>
      <w:r>
        <w:rPr>
          <w:color w:val="000000"/>
          <w:sz w:val="28"/>
          <w:szCs w:val="28"/>
        </w:rPr>
        <w:t>ді</w:t>
      </w:r>
      <w:r>
        <w:rPr>
          <w:color w:val="000000"/>
          <w:spacing w:val="-6"/>
          <w:sz w:val="28"/>
          <w:szCs w:val="28"/>
        </w:rPr>
        <w:t>лянки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 для  будів-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ництва та обслуговування  торгово-офісних та 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складських   приміщень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(03.10)  </w:t>
      </w:r>
      <w:r>
        <w:rPr>
          <w:color w:val="000000"/>
          <w:spacing w:val="-6"/>
          <w:sz w:val="28"/>
          <w:szCs w:val="28"/>
        </w:rPr>
        <w:t>на   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Сірої 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дивізії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10-а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color w:val="000000"/>
          <w:spacing w:val="-6"/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Розглянувши лист в</w:t>
      </w:r>
      <w:hyperlink r:id="rId4">
        <w:r>
          <w:rPr>
            <w:rFonts w:eastAsia="Times New Roman" w:cs="Times New Roman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spacing w:val="-6"/>
            <w:kern w:val="0"/>
            <w:sz w:val="28"/>
            <w:szCs w:val="28"/>
            <w:u w:val="none"/>
            <w:effect w:val="none"/>
            <w:shd w:fill="FFFFFF" w:val="clear"/>
            <w:lang w:val="uk-UA" w:eastAsia="ru-RU" w:bidi="ar-SA"/>
          </w:rPr>
          <w:t>ідділу управління майном міської комунальної власності</w:t>
        </w:r>
      </w:hyperlink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Луцької міської ради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17.02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.2023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34-16/32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,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Луцької міської територіальної громади, від імені якої діє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Луцька міська рада, на об’єкти нерухомого майна на вул. Сірої дивізії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10-а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у м. Луцьку: інформаційна довідка з Державного реєстру речових прав на нерухоме майно від 16.02.2023, номер інформаційної довідки: 323062112, відповідно до якої право власності на адміністративне приміщення та склад зареєстровано від 05.11.2003, реєстраційні номери майна: 3330431, 3330875, відповідно,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враховуючи рішення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Луцької міської ради від 21.12.2022 № 39/32 “Про включення до Переліку першого типу об’єктів комунальної власності для передачі в оренду на аукціоні”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ru-RU" w:bidi="ar-SA"/>
        </w:rPr>
        <w:t>,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керуючись статтями 12, 79-1, 93,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94,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122, 123,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ru-RU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ru-RU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ru-RU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Луцькій міській територіальній громаді, від імені якої діє Луцька міська рада,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торгово-офісних та складських приміщень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(03.10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прибутку), </w:t>
      </w:r>
      <w:r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Сірої дивізії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10-а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0,33 га</w:t>
      </w:r>
      <w:r>
        <w:rPr>
          <w:sz w:val="28"/>
          <w:szCs w:val="28"/>
        </w:rPr>
        <w:t xml:space="preserve">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/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985" w:right="567" w:gutter="0" w:header="0" w:top="1050" w:footer="0" w:bottom="206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Hyperlink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yperlink" Target="https://www.lutskrada.gov.ua/departments/viddil-upravlinnia-mainom-miskoi-komunalnoi-vlasnosti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399</TotalTime>
  <Application>LibreOffice/7.4.0.3$Windows_X86_64 LibreOffice_project/f85e47c08ddd19c015c0114a68350214f7066f5a</Application>
  <AppVersion>15.0000</AppVersion>
  <Pages>2</Pages>
  <Words>416</Words>
  <Characters>2739</Characters>
  <CharactersWithSpaces>3340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2023-02-13T14:56:06Z</cp:lastPrinted>
  <dcterms:modified xsi:type="dcterms:W3CDTF">2023-02-20T12:12:32Z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