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5460321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Гнідавській, 74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Козлюк Ольги Володимирівни, Петрук Лілії Петрівни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громадя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ru-RU" w:bidi="ar-SA"/>
        </w:rPr>
        <w:t>нкою Петрук Лілією Петрівною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, зареєстрованим у Державному реєстрі земель від 28.12.2010 за № 041007700535, поновленим додатковою угодою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про поновлення договору оренди землі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 від 02.08.2016 (право оренди на земельну ділянку зареєстровано у Державному реєстрі речових прав на нерухоме майно 02.08.2016, номер запису про інше речове право: 15793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980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), із змінами, внесеними додатковою угодою № 2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до договору оренди землі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 від 24.07.2017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реєстрація змін до іншого речового права здійснена в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24.07.2017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, у зв’язку із переходом </w:t>
      </w:r>
      <w:r>
        <w:rPr>
          <w:sz w:val="28"/>
          <w:szCs w:val="28"/>
          <w:lang w:val="uk-UA"/>
        </w:rPr>
        <w:t>права власності на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  <w:lang w:val="uk-UA"/>
        </w:rPr>
        <w:t xml:space="preserve">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Гнідавській, 74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від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Петрук Лілії Петрівни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Козлюк Ольги Володимирівни</w:t>
      </w:r>
      <w:r>
        <w:rPr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договір дарування житлового будинку з господарськими будівлями та спорудами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.12.2021 за № 2154, відповідно до якого </w:t>
      </w:r>
      <w:r>
        <w:rPr>
          <w:sz w:val="28"/>
          <w:szCs w:val="28"/>
          <w:lang w:val="uk-UA"/>
        </w:rPr>
        <w:t>право власності на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житловий будинок з надвірними будівлями та спорудами</w:t>
      </w:r>
      <w:r>
        <w:rPr>
          <w:sz w:val="28"/>
          <w:szCs w:val="28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04.12.2021</w:t>
      </w:r>
      <w:r>
        <w:rPr>
          <w:sz w:val="28"/>
          <w:szCs w:val="28"/>
          <w:lang w:val="uk-UA"/>
        </w:rPr>
        <w:t>, номер запис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45457872;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договір дарування земельної ділянки від 04.12.2021 за № 2156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відповідно до якого право власності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земельну ділянку площею 0,0660 га з кадастровим номером 0710100000:21:074:0021 зареєстровано в Державному реєстрі речових прав на нерухоме майно від 04.12.2021, номер запису про право власності: 45457833;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08.03.2023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0000418942023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28.12.2010 за № 041007700535, поновленому додатковою угодою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про поновлення договору оренди землі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 від 02.08.2016 (право оренди на земельну ділянку зареєстровано у Державному реєстрі речових прав на нерухоме майно 02.08.2016, номер запису про інше речове право: 15793980), із змінами, внесеними додатковою угодою № 2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до договору оренди землі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 від 24.07.2017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реєстрація змін до іншого речового права здійснена в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24.07.2017)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0,0058 га з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кадастровим номером 0710100000:21:074:0022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Гнідавській, 74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ка Петрук Лілія Петрівна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ка Козлюк Ольга Володимирівна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28.12.2010 за № 041007700535, поновленим додатковою угодою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про поновлення договору оренди землі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 від 02.08.2016 (право оренди на земельну ділянку зареєстровано у Державному реєстрі речових прав на нерухоме майно 02.08.2016, номер запису про інше речове право: 15793980), із змінами, внесеними додатковою угодою № 2 в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до договору оренди землі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 від 24.07.2017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реєстрація змін до іншого речового права здійснена в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24.07.2017)</w:t>
      </w:r>
      <w:r>
        <w:rPr>
          <w:spacing w:val="2"/>
          <w:sz w:val="28"/>
          <w:szCs w:val="28"/>
          <w:lang w:val="uk-UA"/>
        </w:rPr>
        <w:t>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0710100000:21:074:0022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громадянка Козлюк Ольга Володимирівна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Козлюк Ольгу Володимирівну, Петрук Лілію Петрівну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3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spacing w:val="6"/>
          <w:sz w:val="28"/>
          <w:szCs w:val="28"/>
          <w:lang w:val="uk-UA"/>
        </w:rPr>
        <w:t xml:space="preserve">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Козлюк Ольгу Володимирівну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5.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6.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0710100000:21:074:0022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09" w:footer="0" w:bottom="207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866</TotalTime>
  <Application>LibreOffice/7.1.5.2$Windows_X86_64 LibreOffice_project/85f04e9f809797b8199d13c421bd8a2b025d52b5</Application>
  <AppVersion>15.0000</AppVersion>
  <Pages>3</Pages>
  <Words>874</Words>
  <Characters>5517</Characters>
  <CharactersWithSpaces>6542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2023-03-03T12:40:04Z</cp:lastPrinted>
  <dcterms:modified xsi:type="dcterms:W3CDTF">2023-03-08T15:05:20Z</dcterms:modified>
  <cp:revision>270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