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7044258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Харіви Галини Антонівни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ами Гесть Лідією Петрівною, Гесть Володимиром Антоновичем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у Державному реєстрі земель від 22.12.2011 за                                  № 071010004000271, поновленим додатковою угодою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від 25.09.2017 (право оренди на земельну ділянку зареєстровано у Державному реєстрі речових прав на нерухоме майно 24.10.2017, номер запису про інше речове право: 23037291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>)</w:t>
      </w:r>
      <w:r>
        <w:rPr>
          <w:sz w:val="28"/>
          <w:szCs w:val="28"/>
          <w:lang w:val="uk-UA"/>
        </w:rPr>
        <w:t xml:space="preserve">, у зв’язку із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набуттям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Володимиром Антоновичем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Харівою Галиною Антонівною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права власності на частини об’єктів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 xml:space="preserve">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ці Гесть Лідії Петрівні</w:t>
      </w:r>
      <w:r>
        <w:rPr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свідоцтва про право на спадщину за заповітом від 24.11.2021 за № 1-1347, № 1-1348, відповідно до яких </w:t>
      </w:r>
      <w:r>
        <w:rPr>
          <w:sz w:val="28"/>
          <w:szCs w:val="28"/>
          <w:lang w:val="uk-UA"/>
        </w:rPr>
        <w:t xml:space="preserve">право власності </w:t>
      </w:r>
      <w:r>
        <w:rPr>
          <w:spacing w:val="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Харіви Галини Антонівни</w:t>
      </w:r>
      <w:r>
        <w:rPr>
          <w:sz w:val="28"/>
          <w:szCs w:val="28"/>
          <w:lang w:val="uk-UA"/>
        </w:rPr>
        <w:t xml:space="preserve"> на 1/5 та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3/5 часток житлового будинку з надвірними будівлями та спорудами</w:t>
      </w:r>
      <w:r>
        <w:rPr>
          <w:sz w:val="28"/>
          <w:szCs w:val="28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24.11.2021</w:t>
      </w:r>
      <w:r>
        <w:rPr>
          <w:sz w:val="28"/>
          <w:szCs w:val="28"/>
          <w:lang w:val="uk-UA"/>
        </w:rPr>
        <w:t>, номери запис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45237560,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45237701 відповідно;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свідоцтво про право на спадщину за заповітом від 24.11.2021 за № 1-1349, Д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ержавний акт на право власності на земельну ділянку,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22.12.2011 за № 071010001000809,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відповідно до яких право власності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Володимира Антонович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на 2/5 частки земельної ділянки загальною площею 0,1000 га з кадастровим номер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0710100000:21:112:0062 зареєстровано в Державному реєстрі речових прав на нерухоме майно від 24.11.2021, номер запису про право власності: 45246182; свідоцтво про право на спадщину за заповітом від 24.11.2021 за № 1-1350, відповідно до якого право власності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Харіви Галини Антонівни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на 3/5 частки земельної ділянки загальною площею 0,1000 га з кадастровими номерами 0710100000:21:112:0062 зареєстровано в Державному реєстрі речових прав на нерухоме майно від 24.11.2021, номер запису про право власності: 45246265,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частину об’єкта нерухомого майна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Луцьку: дублікат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договору дарування від 26.09.1980 за № 2-6834, відповідно до якого право власності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1/5 частку житлового будинку з надвірними будівлями та спорудами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зареєстровано 25.08.1988, реєстраційний номер: 3711,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технічний паспорт на об'єкт нерухомого майна від 13.01.2022,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09.03.2023</w:t>
      </w:r>
      <w:r>
        <w:rPr>
          <w:sz w:val="28"/>
          <w:szCs w:val="28"/>
          <w:lang w:val="uk-UA"/>
        </w:rPr>
        <w:t xml:space="preserve"> № НВ-000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0423052023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22.12.2011 за                                  № 071010004000271, поновленому додатковою угодою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від 25.09.2017 (право оренди на земельну ділянку зареєстровано у Державному реєстрі речових прав на нерухоме майно 24.10.2017, номер запису про інше речове право: 23037291</w:t>
      </w:r>
      <w:r>
        <w:rPr>
          <w:spacing w:val="-2"/>
          <w:sz w:val="28"/>
          <w:szCs w:val="28"/>
          <w:lang w:val="uk-U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130</w:t>
      </w:r>
      <w:r>
        <w:rPr>
          <w:spacing w:val="2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21</w:t>
      </w:r>
      <w:r>
        <w:rPr>
          <w:spacing w:val="2"/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112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64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Гесть Лідія Петрівна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 Антонович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Харіва Галина Антонівна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 xml:space="preserve">22.12.2011 за                                  № 071010004000271, поновленим додатковою угодою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від 25.09.2017 (право оренди на земельну ділянку зареєстровано у Державному реєстрі речових прав на нерухоме майно 24.10.2017, номер запису про інше речове право: 23037291</w:t>
      </w:r>
      <w:r>
        <w:rPr>
          <w:spacing w:val="-2"/>
          <w:sz w:val="28"/>
          <w:szCs w:val="28"/>
          <w:lang w:val="uk-UA"/>
        </w:rPr>
        <w:t>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з 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21</w:t>
      </w:r>
      <w:r>
        <w:rPr>
          <w:spacing w:val="2"/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112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64</w:t>
      </w:r>
      <w:r>
        <w:rPr>
          <w:spacing w:val="2"/>
          <w:sz w:val="28"/>
          <w:szCs w:val="28"/>
          <w:lang w:val="uk-UA"/>
        </w:rPr>
        <w:t xml:space="preserve"> 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 Антонович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Харіва Галина Антонівна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ають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 Зобов’язати г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Харіву Галину Антонівну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3.3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3.4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3.5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b w:val="false"/>
          <w:bCs w:val="false"/>
          <w:spacing w:val="2"/>
          <w:sz w:val="28"/>
          <w:szCs w:val="28"/>
          <w:lang w:val="uk-UA"/>
        </w:rPr>
        <w:t>0710100000: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21</w:t>
      </w:r>
      <w:r>
        <w:rPr>
          <w:b w:val="false"/>
          <w:bCs w:val="false"/>
          <w:spacing w:val="2"/>
          <w:sz w:val="28"/>
          <w:szCs w:val="28"/>
          <w:lang w:val="uk-U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112</w:t>
      </w:r>
      <w:r>
        <w:rPr>
          <w:b w:val="false"/>
          <w:bCs w:val="false"/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64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09" w:footer="0" w:bottom="207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827</TotalTime>
  <Application>LibreOffice/7.1.5.2$Windows_X86_64 LibreOffice_project/85f04e9f809797b8199d13c421bd8a2b025d52b5</Application>
  <AppVersion>15.0000</AppVersion>
  <Pages>3</Pages>
  <Words>945</Words>
  <Characters>6055</Characters>
  <CharactersWithSpaces>7249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2023-03-09T11:47:04Z</dcterms:modified>
  <cp:revision>264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