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374702388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 затвердження  громадянці Луцюк М.Є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 землеустрою щодо  відведення зе-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мельної ділянки  та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зміну її цільового приз-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начення для  будівництва і обслуговування 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житлового  будинку,   господарських  буді-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вель і споруд (присадибна ділянка) — 02.01 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Тарасова</w:t>
      </w:r>
      <w:r>
        <w:rPr>
          <w:sz w:val="28"/>
          <w:szCs w:val="28"/>
        </w:rPr>
        <w:t>, 52 у м. Луцьку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Луцюк Марії Євгенівни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і обслуговування житлового будинку, господарських будівель і споруд (присадибна ділянка) - 02.01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Тарасова</w:t>
      </w:r>
      <w:r>
        <w:rPr>
          <w:sz w:val="28"/>
          <w:szCs w:val="28"/>
        </w:rPr>
        <w:t xml:space="preserve">, 52 у м. Луцьку,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Тарасова</w:t>
      </w:r>
      <w:r>
        <w:rPr>
          <w:sz w:val="28"/>
          <w:szCs w:val="28"/>
        </w:rPr>
        <w:t>, 52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tabs>
          <w:tab w:val="clear" w:pos="720"/>
          <w:tab w:val="left" w:pos="5610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Луцюк Марії Євгенівні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Тарасова</w:t>
      </w:r>
      <w:r>
        <w:rPr>
          <w:sz w:val="28"/>
          <w:szCs w:val="28"/>
        </w:rPr>
        <w:t>, 52 у м. Луцьку площею 0,0954 га, кадастровим номером 0710100000:31:039:0027 для будівництва і обслуговування житлового будинку, господарських будівель і споруд (присадибна ділянка) - 02.01.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Луцюк Марії Євгенівні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цільове</w:t>
      </w:r>
      <w:r>
        <w:rPr>
          <w:sz w:val="28"/>
          <w:szCs w:val="28"/>
        </w:rPr>
        <w:t xml:space="preserve"> призначення земельної ділянки на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Тарасова</w:t>
      </w:r>
      <w:r>
        <w:rPr>
          <w:sz w:val="28"/>
          <w:szCs w:val="28"/>
        </w:rPr>
        <w:t>, 52 у м. Луцьку площею 0,0954 га, кадастровим номером 0710100000:31:039:0027 з «для індивідуального садівництва - 01.05» на «для будівництва і обслуговування житлового будинку, господарських будівель і споруд (присадибна ділянка) - 02.01»,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громадянку Луцюк Марію Євгенівну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Гула</w:t>
      </w:r>
      <w:r>
        <w:rPr>
          <w:sz w:val="24"/>
        </w:rPr>
        <w:t xml:space="preserve"> 777 8</w:t>
      </w:r>
      <w:r>
        <w:rPr>
          <w:sz w:val="24"/>
        </w:rPr>
        <w:t>7</w:t>
      </w:r>
      <w:r>
        <w:rPr>
          <w:sz w:val="24"/>
        </w:rPr>
        <w:t>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Start w:id="1" w:name="__DdeLink__318_35472001141"/>
      <w:bookmarkStart w:id="2" w:name="__DdeLink__318_35472001141"/>
      <w:bookmarkEnd w:id="0"/>
      <w:bookmarkEnd w:id="2"/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467</TotalTime>
  <Application>LibreOffice/7.2.5.2$Windows_X86_64 LibreOffice_project/499f9727c189e6ef3471021d6132d4c694f357e5</Application>
  <AppVersion>15.0000</AppVersion>
  <Pages>2</Pages>
  <Words>387</Words>
  <Characters>2492</Characters>
  <CharactersWithSpaces>3067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2022-09-09T09:23:57Z</cp:lastPrinted>
  <dcterms:modified xsi:type="dcterms:W3CDTF">2023-03-21T15:28:59Z</dcterms:modified>
  <cp:revision>58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