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422115589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громадянину Савчуку Ю.П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та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зміну її  цільового  призначення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 будівництва і  обслуговування  житлового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 будівель і споруд (при-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садибна ділянка) - 02.01 на вул. Лановій, 87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Савчука Юрія Петровича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ділянка) - 02.01 на вул. Лановій, 87 у м. Луцьку, проект землеустрою щодо відведення земельної ділянки (зміна цільового призначення) на вул. Лановій, 87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Затвердити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</w:t>
      </w:r>
      <w:r>
        <w:rPr>
          <w:rFonts w:eastAsia="Times New Roman" w:cs="Times New Roman"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Савчуку</w:t>
      </w:r>
      <w:r>
        <w:rPr>
          <w:rFonts w:eastAsia="Times New Roman" w:cs="Times New Roman"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Юрію</w:t>
      </w:r>
      <w:r>
        <w:rPr>
          <w:rFonts w:eastAsia="Times New Roman" w:cs="Times New Roman"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Петровичу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 землеустрою щодо відведення земельної ділянки (зміна цільового призначення) на вул. Лановій, 87 у м. Луцьку площею 0,1458 га, кадастровим номером 0710100000:21:127:0035 для будівництва і обслуговування житлового будинку, господарських будівель і споруд (присадибна ділянка) - 02.01.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Савчуку Юрію Петровичу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Лановій, 87 у м. Луцьку площею 0,1458 га, кадастровим номером 0710100000:21:127:0035 з «для ведення особистого селянського господарства - 01.03» на «для будівництва і обслуговування житлового будинку, господарських будівель і споруд (присадибна ділянка) - 02.01»,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Савчука Юрія Петровича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</w:t>
      </w:r>
      <w:r>
        <w:rPr>
          <w:sz w:val="24"/>
        </w:rPr>
        <w:t xml:space="preserve"> 777 8</w:t>
      </w:r>
      <w:r>
        <w:rPr>
          <w:sz w:val="24"/>
        </w:rPr>
        <w:t>6</w:t>
      </w:r>
      <w:r>
        <w:rPr>
          <w:sz w:val="24"/>
        </w:rPr>
        <w:t>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478</TotalTime>
  <Application>LibreOffice/7.2.5.2$Windows_X86_64 LibreOffice_project/499f9727c189e6ef3471021d6132d4c694f357e5</Application>
  <AppVersion>15.0000</AppVersion>
  <Pages>2</Pages>
  <Words>389</Words>
  <Characters>2510</Characters>
  <CharactersWithSpaces>3084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2023-03-28T16:54:47Z</dcterms:modified>
  <cp:revision>60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