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69449504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48"/>
          <w:szCs w:val="4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розгляд  заяви  </w:t>
      </w:r>
      <w:r>
        <w:rPr>
          <w:sz w:val="28"/>
          <w:szCs w:val="28"/>
        </w:rPr>
        <w:t>громадянина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Балана  О.О.   від </w:t>
      </w:r>
      <w:r>
        <w:rPr>
          <w:rFonts w:eastAsia="Times New Roman" w:cs="Times New Roman"/>
          <w:color w:val="auto"/>
          <w:sz w:val="18"/>
          <w:szCs w:val="1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03.09.2021   про   надання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дозволу   на 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 xml:space="preserve"> розроблення   проекту   земле-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устрою  щодо відведення земельної  ділянки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 власність для ведення особистого селянсь-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 господарства  в  с.  Кульчин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22.03.2022, справа №140/16581/21, яке набрало законної сили 22.04.2022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а Балана Олександра Олександровича 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Балану Олександру Олександровичу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375</TotalTime>
  <Application>LibreOffice/7.1.2.2$Windows_X86_64 LibreOffice_project/8a45595d069ef5570103caea1b71cc9d82b2aae4</Application>
  <AppVersion>15.0000</AppVersion>
  <Pages>2</Pages>
  <Words>349</Words>
  <Characters>2380</Characters>
  <CharactersWithSpaces>2948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2022-11-30T12:36:49Z</dcterms:modified>
  <cp:revision>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