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5469705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   затвердження   ТОВАРИСТВУ   З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ОБМЕЖЕНОЮ ВІДПОВІДАЛЬНІСТЮ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КАЗКОВА ОСЕЛЯ”  проекту землеуст-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рою щодо відведення земельної ділянки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 цільового    призначення) 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 Архітектора    Метельницького, 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“для обслуговування виробничої бази” (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 на вид цільового призначення земельної ділянки: 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709" w:footer="0" w:bottom="17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1218</TotalTime>
  <Application>LibreOffice/5.4.2.2$Windows_x86 LibreOffice_project/22b09f6418e8c2d508a9eaf86b2399209b0990f4</Application>
  <Pages>2</Pages>
  <Words>469</Words>
  <Characters>3275</Characters>
  <CharactersWithSpaces>3941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2023-03-06T11:20:02Z</cp:lastPrinted>
  <dcterms:modified xsi:type="dcterms:W3CDTF">2023-03-06T11:21:17Z</dcterms:modified>
  <cp:revision>81</cp:revision>
  <dc:subject/>
  <dc:title>mvk</dc:title>
</cp:coreProperties>
</file>