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91189428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 4 у м. Луцьку, проект землеустрою щодо відведення земельної ділянки (зміна цільового призначення) на вул. 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 Гостинній, 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 Гостинній, 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 – 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131</TotalTime>
  <Application>LibreOffice/7.1.5.2$Windows_X86_64 LibreOffice_project/85f04e9f809797b8199d13c421bd8a2b025d52b5</Application>
  <AppVersion>15.0000</AppVersion>
  <Pages>2</Pages>
  <Words>380</Words>
  <Characters>2526</Characters>
  <CharactersWithSpaces>3219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2022-10-05T16:39:43Z</cp:lastPrinted>
  <dcterms:modified xsi:type="dcterms:W3CDTF">2023-04-19T11:54:51Z</dcterms:modified>
  <cp:revision>23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