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14408810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rFonts w:eastAsia="Times New Roman" w:cs="Times New Roman"/>
          <w:color w:val="auto"/>
          <w:sz w:val="12"/>
          <w:szCs w:val="12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 громадяни-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Стельмащука Р.О.  від</w:t>
      </w:r>
      <w:r>
        <w:rPr>
          <w:rFonts w:eastAsia="Times New Roman" w:cs="Times New Roman"/>
          <w:color w:val="auto"/>
          <w:sz w:val="44"/>
          <w:szCs w:val="4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03.09.2021  про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>дозволу на  розроблення</w:t>
      </w:r>
      <w:r>
        <w:rPr>
          <w:sz w:val="36"/>
          <w:szCs w:val="36"/>
        </w:rPr>
        <w:t xml:space="preserve">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проекту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землеустрою  щодо 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відведення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>земельної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ділянки у власність для ведення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особисто-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селянського  господарства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 с. Кульчин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21.03.2022, справа № 140/16575/21, яке набрало законної сили 21.04.2022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Стельмащука Руслана Олеговича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122, Законом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/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/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Стельмащуку Руслану Олеговичу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true"/>
        <w:bidi w:val="0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4"/>
          <w:szCs w:val="24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368</TotalTime>
  <Application>LibreOffice/7.1.3.2$Windows_X86_64 LibreOffice_project/47f78053abe362b9384784d31a6e56f8511eb1c1</Application>
  <AppVersion>15.0000</AppVersion>
  <Pages>2</Pages>
  <Words>350</Words>
  <Characters>2379</Characters>
  <CharactersWithSpaces>2934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2022-04-12T15:31:14Z</cp:lastPrinted>
  <dcterms:modified xsi:type="dcterms:W3CDTF">2022-07-12T11:47:05Z</dcterms:modified>
  <cp:revision>55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