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49172563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Марцинюка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Ю.Т.  від  03.09.2021</w:t>
      </w:r>
      <w:r>
        <w:rPr>
          <w:rFonts w:eastAsia="Times New Roman" w:cs="Times New Roman"/>
          <w:color w:val="auto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 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16.03.2022, справа №140/16578/21, яке набрало законної сили 16.04.2022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Марцинюка Юрія Тарасовича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Марцинюку Юрію Тарасовичу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Кульчин Луцького району Волинської області орієнтовною площею 0,20 га, із земель комунальної власності Луцької міської територіальної громади. 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441</TotalTime>
  <Application>LibreOffice/7.1.3.2$Windows_X86_64 LibreOffice_project/47f78053abe362b9384784d31a6e56f8511eb1c1</Application>
  <AppVersion>15.0000</AppVersion>
  <Pages>2</Pages>
  <Words>349</Words>
  <Characters>2369</Characters>
  <CharactersWithSpaces>2923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2022-07-06T11:50:30Z</cp:lastPrinted>
  <dcterms:modified xsi:type="dcterms:W3CDTF">2022-07-12T11:46:18Z</dcterms:modified>
  <cp:revision>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