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429077523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повторний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 w:val="28"/>
          <w:szCs w:val="28"/>
        </w:rPr>
        <w:t xml:space="preserve">  громадяни-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Марцинюка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Ю.Т.  від  03.09.2021</w:t>
      </w:r>
      <w:r>
        <w:rPr>
          <w:rFonts w:eastAsia="Times New Roman" w:cs="Times New Roman"/>
          <w:color w:val="auto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про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48"/>
          <w:szCs w:val="48"/>
        </w:rPr>
        <w:t xml:space="preserve"> </w:t>
      </w:r>
      <w:r>
        <w:rPr>
          <w:sz w:val="28"/>
          <w:szCs w:val="28"/>
        </w:rPr>
        <w:t>проекту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землеустрою  щодо</w:t>
      </w:r>
      <w:r>
        <w:rPr>
          <w:sz w:val="32"/>
          <w:szCs w:val="32"/>
        </w:rPr>
        <w:t xml:space="preserve"> 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відведення  земельної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ділянки у власність для ведення особисто-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господарства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16.03.2022, справа №140/16578/21, яке набрало законної сили 16.04.2022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Марцинюка Юрія Тарасовича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122, Законом України «Про землеустрій», Законом України «Про Державний земельний кадастр», </w:t>
      </w:r>
      <w:r>
        <w:rPr>
          <w:szCs w:val="28"/>
        </w:rPr>
        <w:t>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М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іністрів України від 12 червня 2020 р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оку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Марцинюку Юрію Тарасовичу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Кульчин Луцького району Волинської області орієнтовною площею 0,20 га, із земель комунальної власності Луцької міської територіальної громади. 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442</TotalTime>
  <Application>LibreOffice/7.5.0.3$Windows_X86_64 LibreOffice_project/c21113d003cd3efa8c53188764377a8272d9d6de</Application>
  <AppVersion>15.0000</AppVersion>
  <Pages>2</Pages>
  <Words>349</Words>
  <Characters>2371</Characters>
  <CharactersWithSpaces>2923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2022-07-06T11:50:30Z</cp:lastPrinted>
  <dcterms:modified xsi:type="dcterms:W3CDTF">2023-06-02T13:56:02Z</dcterms:modified>
  <cp:revision>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