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82713040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48"/>
          <w:szCs w:val="4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розгляд  заяви  </w:t>
      </w:r>
      <w:r>
        <w:rPr>
          <w:sz w:val="28"/>
          <w:szCs w:val="28"/>
        </w:rPr>
        <w:t>громадянина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Балана  О.О.   від </w:t>
      </w:r>
      <w:r>
        <w:rPr>
          <w:rFonts w:eastAsia="Times New Roman" w:cs="Times New Roman"/>
          <w:color w:val="auto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03.09.2021   про   надання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дозволу   на 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 проекту   земле-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устрою  щодо відведення земельної  ділянки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 власність для ведення особистого селянсь-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 господарства  в  с.  Кульчин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22.03.2022, справа №140/16581/21, яке набрало законної сили 22.04.2022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Балана Олександра Олександровича 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Законом України «Про землеустрій», Законом України «Про Державний земельний кадастр», </w:t>
      </w:r>
      <w:r>
        <w:rPr>
          <w:szCs w:val="28"/>
        </w:rPr>
        <w:t>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іністрів України від 12 червня 2020 р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оку  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Балану Олександру Олександровичу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386</TotalTime>
  <Application>LibreOffice/7.5.0.3$Windows_X86_64 LibreOffice_project/c21113d003cd3efa8c53188764377a8272d9d6de</Application>
  <AppVersion>15.0000</AppVersion>
  <Pages>2</Pages>
  <Words>349</Words>
  <Characters>2382</Characters>
  <CharactersWithSpaces>2949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2023-06-02T15:37:14Z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