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37930744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rFonts w:eastAsia="Times New Roman" w:cs="Times New Roman"/>
          <w:color w:val="auto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 громадяни-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Стельмащука Р.О.  від</w:t>
      </w:r>
      <w:r>
        <w:rPr>
          <w:rFonts w:eastAsia="Times New Roman" w:cs="Times New Roman"/>
          <w:color w:val="auto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03.09.2021  про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36"/>
          <w:szCs w:val="3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землеустрою  щодо 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земельної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особисто-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 господарства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21.03.2022, справа № 140/16575/21, яке набрало законної сили 21.04.2022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Стельмащука Руслана Олеговича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Законом України «Про землеустрій», Законом України «Про Державний земельний кадастр», </w:t>
      </w:r>
      <w:r>
        <w:rPr>
          <w:szCs w:val="28"/>
        </w:rPr>
        <w:t>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оку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Стельмащуку Руслану Олеговичу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369</TotalTime>
  <Application>LibreOffice/7.5.0.3$Windows_X86_64 LibreOffice_project/c21113d003cd3efa8c53188764377a8272d9d6de</Application>
  <AppVersion>15.0000</AppVersion>
  <Pages>2</Pages>
  <Words>350</Words>
  <Characters>2381</Characters>
  <CharactersWithSpaces>2934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2023-06-05T08:33:19Z</dcterms:modified>
  <cp:revision>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