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9767242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скасування  підпункту  9 пункту 42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додатку  до  </w:t>
      </w:r>
      <w:r>
        <w:rPr>
          <w:sz w:val="28"/>
          <w:szCs w:val="28"/>
          <w:lang w:val="uk-UA"/>
        </w:rPr>
        <w:t>рішення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Луцької </w:t>
      </w:r>
      <w:r>
        <w:rPr>
          <w:sz w:val="28"/>
          <w:szCs w:val="28"/>
          <w:lang w:val="uk-UA"/>
        </w:rPr>
        <w:t>міської ра-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ди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28.05.2008 </w:t>
      </w:r>
      <w:r>
        <w:rPr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27/40</w:t>
      </w:r>
      <w:r>
        <w:rPr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«Про переда-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чу у власність громадянам міста земель-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них ділянок для будівництва та обслуго-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вування житлового будинку, господарсь-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ких будівель і споруд, та надання в оренду»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підпункт 9 пункту 42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додатку до </w:t>
      </w:r>
      <w:r>
        <w:rPr>
          <w:sz w:val="28"/>
          <w:szCs w:val="28"/>
          <w:lang w:val="uk-UA"/>
        </w:rPr>
        <w:t>рішення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Луцької </w:t>
      </w:r>
      <w:r>
        <w:rPr>
          <w:sz w:val="28"/>
          <w:szCs w:val="28"/>
          <w:lang w:val="uk-UA"/>
        </w:rPr>
        <w:t xml:space="preserve">міської ради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28.05.2008</w:t>
      </w:r>
      <w:r>
        <w:rPr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27/40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оренду», відповідно до якого 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Демчук Аллі Дмитрівні була надана в оренду строком на 5 років земельна ділянка площею 0,0061 га, розташована на вул. Львівській, 132 у м. Луцьку,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інформацію Головного управління Держгеокадастру у Волинській області від 01.06.2023 № 18-3-0.31-2005/2-23, відповідно до якої на підставі вказаного рішення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 договір оренди землі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між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 Луцькою міською радою та громадянкою Демчук Аллою Дмитрівною укладений не був, інформацію з Державного реєстру речових прав на нерухоме майно, відповідно до якої громадянкою Демчук Аллою Дмитрівною було відчужено частину житлового будинку та земельної ділянки,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враховуючи те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що земельна ділянка вільна від будівель і споруд,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1. Скасувати підпункт 9 пункту 42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додатку до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28.05.2008 № 27/40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«Про передачу у власність громадянам міста земельних ділянок для будівництва та обслуговування житлового будинку, господарсь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ких будівель і споруд, та надання в оренду»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417" w:right="850" w:header="0" w:top="900" w:footer="0" w:bottom="243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392</TotalTime>
  <Application>LibreOffice/7.1.5.2$Windows_X86_64 LibreOffice_project/85f04e9f809797b8199d13c421bd8a2b025d52b5</Application>
  <AppVersion>15.0000</AppVersion>
  <Pages>2</Pages>
  <Words>277</Words>
  <Characters>1648</Characters>
  <CharactersWithSpaces>2134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dcterms:modified xsi:type="dcterms:W3CDTF">2023-06-08T14:27:53Z</dcterms:modified>
  <cp:revision>270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