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9440287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скасування рішен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ня Луцької </w:t>
      </w:r>
      <w:r>
        <w:rPr>
          <w:sz w:val="28"/>
          <w:szCs w:val="28"/>
          <w:lang w:val="uk-UA"/>
        </w:rPr>
        <w:t>міської рад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25.03.2015  № 72/94 «Про надання громадя-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нину  Малікову К.Е. 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проекту землеустрою щодо відведення  земель-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ної ділянки для обслуговування жилого будин-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ку, господарських будівель і споруд на вул. Ро-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говій, 20/1»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Розглянувши рішення Луцької міської ради від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25.03.2015 № 72/94 «Про надання громадянину Малікову К.Е. дозволу на розроблення проекту землеустрою щодо відведення земельної ділянки для обслуговування жилого будинку, господарських будівель і споруд на вул. Роговій, 20/1», відповідно до якого проект землеустрою щодо  відведення земельної ділянки на розгляд та затвердження в Луцьку міську раду поданий не був,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рішення виконавчого комітету Луцької міської ради від 20.01.2021 № 22-15 «Про демонтаж металевої конструкції на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Роговій, 20/1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», на підставі якого департаментом муніципальної варти Луцької міської ради здійснено демонтаж металевої споруди, встановленої громадянином </w:t>
      </w:r>
      <w:r>
        <w:rPr>
          <w:rFonts w:eastAsia="Times New Roman" w:cs="Times New Roman"/>
          <w:color w:val="000000"/>
          <w:spacing w:val="-8"/>
          <w:sz w:val="28"/>
          <w:szCs w:val="28"/>
          <w:lang w:val="uk-UA" w:eastAsia="zh-CN" w:bidi="ar-SA"/>
        </w:rPr>
        <w:t>Маліков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им</w:t>
      </w:r>
      <w:r>
        <w:rPr>
          <w:rFonts w:eastAsia="Times New Roman" w:cs="Times New Roman"/>
          <w:color w:val="000000"/>
          <w:spacing w:val="-8"/>
          <w:sz w:val="28"/>
          <w:szCs w:val="28"/>
          <w:lang w:val="uk-UA" w:eastAsia="zh-CN" w:bidi="ar-SA"/>
        </w:rPr>
        <w:t xml:space="preserve"> Костянтин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ом </w:t>
      </w:r>
      <w:r>
        <w:rPr>
          <w:rFonts w:eastAsia="Times New Roman" w:cs="Times New Roman"/>
          <w:color w:val="000000"/>
          <w:spacing w:val="-8"/>
          <w:sz w:val="28"/>
          <w:szCs w:val="28"/>
          <w:lang w:val="uk-UA" w:eastAsia="zh-CN" w:bidi="ar-SA"/>
        </w:rPr>
        <w:t>Едуардович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ем без дозвільних документів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враховуючи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що на земельній ділянці відсутні інші об’єкти нерухомого майна, які належать на праві приватної власності 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Малікову Костянтинові Едуардовичу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керуючись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25.03.2015 № 72/94 «Про надання громадянину Малікову К.Е. дозволу на розроблення проекту землеустрою щодо відведення земельної ділянки для обслуговування жилого будинку, господарських будівель і споруд на вул. Роговій, 20/1»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777 863</w:t>
      </w:r>
    </w:p>
    <w:sectPr>
      <w:type w:val="nextPage"/>
      <w:pgSz w:w="11906" w:h="16838"/>
      <w:pgMar w:left="1650" w:right="611" w:header="0" w:top="1035" w:footer="0" w:bottom="305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376</TotalTime>
  <Application>LibreOffice/7.1.5.2$Windows_X86_64 LibreOffice_project/85f04e9f809797b8199d13c421bd8a2b025d52b5</Application>
  <AppVersion>15.0000</AppVersion>
  <Pages>2</Pages>
  <Words>254</Words>
  <Characters>1636</Characters>
  <CharactersWithSpaces>2102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2023-06-06T09:02:15Z</cp:lastPrinted>
  <dcterms:modified xsi:type="dcterms:W3CDTF">2023-06-07T13:01:52Z</dcterms:modified>
  <cp:revision>265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