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38893730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96_2010208909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О.Хоміч</w:t>
      </w:r>
      <w:bookmarkEnd w:id="0"/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службову записку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відділу охорони культурної спадщини</w:t>
      </w:r>
      <w:r>
        <w:rPr>
          <w:rFonts w:eastAsia="Times New Roman" w:cs="Times New Roman"/>
          <w:color w:val="auto"/>
          <w:sz w:val="28"/>
          <w:szCs w:val="28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Луцької міської ради від 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29.06.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2023 №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10-9/40</w:t>
      </w:r>
      <w:r>
        <w:rPr>
          <w:sz w:val="28"/>
          <w:szCs w:val="28"/>
          <w:lang w:val="uk-UA"/>
        </w:rPr>
        <w:t xml:space="preserve">: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 xml:space="preserve">1. ПРИЗНАЧИТИ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ХОМІЧ Ольгу Миколаївну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04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липня</w:t>
      </w:r>
      <w:r>
        <w:rPr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головного спеціаліста </w:t>
      </w:r>
      <w:bookmarkStart w:id="1" w:name="__DdeLink__110_1132629949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відділу охорони культурної спадщини</w:t>
      </w:r>
      <w:bookmarkEnd w:id="1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ради, до моменту заміщення вакантної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540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 Врахувати, що граничний строк перебування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Ольги Хоміч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головного спеціаліста відділу охорони культурної спадщини Луцької міської ради становить 12 місяців з дня припинення чи скасування воєнного стану.</w:t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О.Хоміч</w:t>
      </w:r>
      <w:bookmarkStart w:id="2" w:name="__DdeLink__428_99418392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,</w:t>
      </w:r>
      <w:bookmarkEnd w:id="2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 ПРИСВОЇТИ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ХОМІЧ Ользі Миколаївні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13-й (тринадцятий)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 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ХОМІЧ Ользі Миколаївні</w:t>
      </w:r>
      <w:r>
        <w:rPr/>
        <w:t>,</w:t>
      </w:r>
      <w:bookmarkStart w:id="3" w:name="__DdeLink__113_3661567560"/>
      <w:r>
        <w:rPr>
          <w:sz w:val="28"/>
          <w:szCs w:val="28"/>
          <w:lang w:val="uk-UA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головно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>му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спеціаліст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>у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відділу охорони культурної спадщини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3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Луцької міської ради,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firstLine="708"/>
        <w:jc w:val="center"/>
        <w:rPr/>
      </w:pPr>
      <w:r>
        <w:rPr>
          <w:color w:val="000000"/>
          <w:sz w:val="28"/>
          <w:szCs w:val="28"/>
          <w:lang w:val="uk-UA"/>
        </w:rPr>
        <w:t>2</w:t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 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Ользі Хоміч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     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липня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головно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>го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спеціаліст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>а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відділу охорони культурної спадщини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ради,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</w:pPr>
      <w:bookmarkStart w:id="4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Заступник міського голови</w:t>
      </w:r>
      <w:bookmarkEnd w:id="4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                                                       Ірина ЧЕБЕЛЮК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9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>Бо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гдан</w:t>
      </w: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 </w:t>
      </w:r>
      <w:r>
        <w:rPr>
          <w:sz w:val="24"/>
          <w:lang w:val="uk-UA"/>
        </w:rPr>
        <w:t>741 08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0</w:t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425</TotalTime>
  <Application>LibreOffice/6.3.3.2$Windows_X86_64 LibreOffice_project/a64200df03143b798afd1ec74a12ab50359878ed</Application>
  <Pages>2</Pages>
  <Words>283</Words>
  <Characters>1813</Characters>
  <CharactersWithSpaces>2282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2023-07-03T09:28:48Z</dcterms:modified>
  <cp:revision>33</cp:revision>
  <dc:subject/>
  <dc:title/>
</cp:coreProperties>
</file>