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2362373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 визнання припиненим договору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землі на земельну ділянку 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пр-ті Президента Гру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шевськог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о, 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73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догов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ір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оренди землі,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укладен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ий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між Луцькою міською радою та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громадянином Яцишиним Михайлом Михайловичем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, зареєстрован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ий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 у Державному реєстрі земель від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15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.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12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.20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09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 за № 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040907700622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,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строк дії якого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закінчився 15.12.2014, лист Луцької міської ради від 24.12.2014 № 1.1-30/7147 про заперечення у поновленні договору оренди землі, адресований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громадянину Яцишину Михайлові Михайловичу,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враховуючи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що земельна ділянка комунальної власності була надана на умовах оренди для реконструкції з добудовою квартири № 86 та магазину промислових товарів під магазин промислових товарів, які є вбудовано-прибудованими в багатоквартирний будинок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пр-ті Президента Грушевського, 3 у м. Луцьку,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керуючись статтею 144 Конституції України,  статтями 12, 42 Земельного кодексу України, статтями 416, 785 Цивільног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C9211E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кодексу України, пунктом 287.8 статті 287 Податкового кодексу України, статтями 31, 34 Закону України «Про оренду землі», пунктом 1 частини першої статті 2, пунктом 14 частини першої статті 27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33, 59 Закону України «Про місцеве самоврядування в Україні», пунктами 20, 36 вищевказаного договору оренди землі,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Визнати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припиненим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на земельну ділянку площею  0,0022 га з кадастровим номером 0710100000:11:006:0018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укладен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громадянином Яцишиним Михайлом Михайловичем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,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15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12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.20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09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за №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040907700622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, 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у зв’язку із закінченням строку його дії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. Земельну ділянку з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кадастровим номером 0710100000:11:006:0018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Туз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>3</w:t>
      </w:r>
    </w:p>
    <w:sectPr>
      <w:type w:val="nextPage"/>
      <w:pgSz w:w="11906" w:h="16838"/>
      <w:pgMar w:left="1701" w:right="567" w:gutter="0" w:header="0" w:top="845" w:footer="0" w:bottom="1879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560</TotalTime>
  <Application>LibreOffice/7.4.0.3$Windows_X86_64 LibreOffice_project/f85e47c08ddd19c015c0114a68350214f7066f5a</Application>
  <AppVersion>15.0000</AppVersion>
  <Pages>2</Pages>
  <Words>326</Words>
  <Characters>2071</Characters>
  <CharactersWithSpaces>2603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</cp:keywords>
  <dc:language>uk-UA</dc:language>
  <cp:lastModifiedBy/>
  <cp:lastPrinted>2023-06-26T17:17:40Z</cp:lastPrinted>
  <dcterms:modified xsi:type="dcterms:W3CDTF">2023-06-29T10:50:32Z</dcterms:modified>
  <cp:revision>146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