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420602141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Про скасування рішен</w:t>
      </w:r>
      <w:r>
        <w:rPr>
          <w:lang w:val="uk-UA" w:eastAsia="zh-CN" w:bidi="ar-SA"/>
        </w:rPr>
        <w:t xml:space="preserve">ня Луцької </w:t>
      </w:r>
      <w:r>
        <w:rPr>
          <w:lang w:val="uk-UA"/>
        </w:rPr>
        <w:t>міської рад</w:t>
      </w:r>
      <w:r>
        <w:rPr>
          <w:lang w:val="uk-UA" w:eastAsia="zh-CN" w:bidi="ar-SA"/>
        </w:rPr>
        <w:t xml:space="preserve">и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від 22.12.2017 № 36/84 «Про надання громадя-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нам  Васюрі А.О., Навроцькій Т.С. дозволу на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розроблення технічних  документацій із земле-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устрою щодо встановлення (відновлення) меж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земельних ділянок в натурі  (на місцевості) на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вул. Холмській, 10/1»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Розглянувши рішення Луцької міської ради від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22.12.2017 № 36/84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Про надання громадянам Васюрі А.О., Навроцькій Т.С. дозволу на розроблення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технічних документацій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із землеустрою щодо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встановлення (відновлення) меж земельних  ділянок в натурі 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Холмській, 10/1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», відповідно до якого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технічні документації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із землеустрою щодо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встановлення (відновлення) меж земельних ділянок в натурі (на місцевості)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на розгляд та затвердження в Луцьку міську раду подані не були,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департаменту муніципальної варти Луцької міської варти від 25.05.2023 № 20-30/577, відповідно до якої земельні ділянки комунальної власності площею 0,0013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 кадастровим номером 0710100000:11:082:0008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 та 0,0012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0710100000:11:082:00089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вільні від огорожі,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громадянин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Васюра Андрій Олександрович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відчужив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належну йому 1/2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част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квартири № 1 в житловому будинку № 10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1/2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част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земельної ділянки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площею 0,0164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з кадастровим номером 0710100000:11:082:0007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Навроцькій Тетяні Сидорівні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та те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що на земельних ділянках відсутні інші об’єкти нерухомого майна, які належать на праві приватної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Навроцькій Тетяні Сидорівні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керуючись статт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sz w:val="28"/>
          <w:szCs w:val="28"/>
          <w:lang w:val="uk-UA"/>
        </w:rPr>
        <w:t xml:space="preserve">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jc w:val="both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Скасувати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22.12.2017 № 36/84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Про надання громадянам Васюрі А.О., Навроцькій Т.С. дозволу на розроблення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технічних документацій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u w:val="none"/>
          <w:em w:val="none"/>
          <w:lang w:val="uk-UA" w:eastAsia="zh-CN" w:bidi="ar-SA"/>
        </w:rPr>
        <w:t xml:space="preserve">із землеустрою щодо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встановлення (відновлення) меж земельних  ділянок в натурі 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вул. Холмській, 10/1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»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 </w:t>
      </w:r>
      <w:r>
        <w:rPr>
          <w:b w:val="false"/>
          <w:bCs w:val="false"/>
          <w:sz w:val="28"/>
          <w:szCs w:val="28"/>
          <w:lang w:val="uk-UA"/>
        </w:rPr>
        <w:t xml:space="preserve">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Навроцьку Тетяну Сидорівну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встановлювати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та/або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будувати будівлі, споруди та огорожу лише в межах земельної ділянки, яка перебуває у приватній власності.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777 863</w:t>
      </w:r>
    </w:p>
    <w:sectPr>
      <w:type w:val="nextPage"/>
      <w:pgSz w:w="11906" w:h="16838"/>
      <w:pgMar w:left="1650" w:right="611" w:header="0" w:top="795" w:footer="0" w:bottom="203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Style13">
    <w:name w:val="Виділення"/>
    <w:qFormat/>
    <w:rPr>
      <w:i/>
      <w:iCs/>
    </w:rPr>
  </w:style>
  <w:style w:type="character" w:styleId="Style14">
    <w:name w:val="Виділення жирни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415</TotalTime>
  <Application>LibreOffice/7.1.5.2$Windows_X86_64 LibreOffice_project/85f04e9f809797b8199d13c421bd8a2b025d52b5</Application>
  <AppVersion>15.0000</AppVersion>
  <Pages>2</Pages>
  <Words>332</Words>
  <Characters>2121</Characters>
  <CharactersWithSpaces>2666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2019-07-26T13:39:00Z</dcterms:created>
  <dc:creator>olyas</dc:creator>
  <dc:description/>
  <dc:language>uk-UA</dc:language>
  <cp:lastModifiedBy/>
  <cp:lastPrinted>2023-06-06T09:02:15Z</cp:lastPrinted>
  <dcterms:modified xsi:type="dcterms:W3CDTF">2023-06-27T11:08:52Z</dcterms:modified>
  <cp:revision>272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