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9876535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Про заміну сторони орендаря у зобов’я-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Дубнівській, 105/2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клопотання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янки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Цапук Нелі Василівни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чинн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ому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договор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оренди землі, укладен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ому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громадянином Яцюком Василем Івановичем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, зареєстров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ан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ому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19.12.2008 за № 040807700534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поновленим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25.02.2014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17.04.2014, номер запису про інше речове право: 5390646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зі змінами, внесеними додатковою угодою № 2 до договору оренди землі від 21.11.2016 (реєстрація змін до іншого речового права в Державному реєстрі речових прав на нерухоме майно від 23.11.2016) та додатковою угодою № 3 до договору оренди землі від 17.07.2017 (реєстрація змін до іншого речового права в Державному реєстрі речових прав на нерухоме майно від 17.07.2017), у зв’язку із набуттям громадянкою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Цапук Нелею Василівною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права власності на частину об’єктів нерухомого майна на вул. Дубнівській, 105/2 у м. Луцьку, яка належала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Яцюку Васил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еві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Івановичу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: свідоцтво про право на спадщину за заповітом від 01.12.2020 за № 2-1415, відповідно до якого право власності на 1/2 частк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житлового будинку з надвірними будівлями та спорудами зареєстровано в Державному реєстрі речових прав на нерухоме майно від 01.12.2020, номер запису про право власності: 39474905; свідоцтво про право на спадщину за заповітом від 01.12.2020 за № 2-1414, відповідно до якого право власності на земельну ділянку площею 0,0500 га з кадастровим номером 0710100000:34:079:0023 зареєстровано в Державному реєстрі речових прав на нерухоме майно від 01.12.2020, номер запису про право власності: 39473925,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13.06.2023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№ НВ-000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1099922023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зареєстрованому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19.12.2008 за № 040807700534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 поновлен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ому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25.02.2014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17.04.2014, номер запису про інше речове право: 5390646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№ 2 до договору оренди землі від 21.11.2016 (реєстрація змін до іншого речового права в Державному реєстрі речових прав на нерухоме майно від 23.11.2016) та додатковою угодою № 3 до договору оренди землі від 17.07.2017 (реєстрація змін до іншого речового права в Державному реєстрі речових прав на нерухоме майно від 17.07.2017)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0,0061 га з кадастровим номером 0710100000:34:079:0024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Дубнівській, 105/2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Яцюк Василь Іванович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Цапук Неля Василівна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зареєстрованим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19.12.2008 за № 040807700534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поновленим додатковою угодою про поновлення договору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25.02.2014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(право оренди на земельну ділянку зареєстроване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17.04.2014, номер запису про інше речове право: 5390646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№ 2 до договору оренди землі від 21.11.2016 (реєстрація змін до іншого речового права в Державному реєстрі речових прав на нерухоме майно від 23.11.2016) та додатковою угодою № 3 до договору оренди землі від 17.07.2017 (реєстрація змін до іншого речового права в Державному реєстрі речових прав на нерухоме майно від 17.07.2017)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0,0061 га з кадастровим номером 0710100000:34:079:0024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Цапук Неля Василівна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4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Цапук Нелю Василівну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4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3.3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3.4.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3.5.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0710100000:34:079:0024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950</TotalTime>
  <Application>LibreOffice/7.1.5.2$Windows_X86_64 LibreOffice_project/85f04e9f809797b8199d13c421bd8a2b025d52b5</Application>
  <AppVersion>15.0000</AppVersion>
  <Pages>3</Pages>
  <Words>950</Words>
  <Characters>5863</Characters>
  <CharactersWithSpaces>6961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2022-10-21T09:10:39Z</cp:lastPrinted>
  <dcterms:modified xsi:type="dcterms:W3CDTF">2023-07-04T15:18:26Z</dcterms:modified>
  <cp:revision>282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