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498506552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Є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.Лущакевича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>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 w:val="28"/>
          <w:szCs w:val="28"/>
          <w:lang w:val="uk-UA"/>
        </w:rPr>
        <w:t>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 ЛУЩАКЕВИЧА Євгенія Вікторовича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 серпня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1" w:name="__DdeLink__268_1138815601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начальника відділу управління майном міської комунальної власності </w:t>
      </w:r>
      <w:bookmarkEnd w:id="1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 моменту заміщення вакантної посади на конкурсній основі,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Євгенія Лущакевича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начальника відділу управління майном міської комунальної власності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bookmarkStart w:id="2" w:name="__DdeLink__96_2010208909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Є</w:t>
      </w:r>
      <w:bookmarkEnd w:id="2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.Лущакевича.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ЛУЩАКЕВИЧУ Євгенію Вікторовичу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оди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 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ЛУЩАКЕВИЧУ Євгенію Вікторовичу</w:t>
      </w:r>
      <w:r>
        <w:rPr/>
        <w:t>,</w:t>
      </w:r>
      <w:bookmarkStart w:id="3" w:name="__DdeLink__113_3661567560"/>
      <w:r>
        <w:rPr>
          <w:sz w:val="28"/>
          <w:szCs w:val="28"/>
          <w:lang w:val="uk-UA"/>
        </w:rPr>
        <w:t xml:space="preserve"> </w:t>
      </w:r>
      <w:bookmarkEnd w:id="3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начальник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відділу управління майном міської комунальної власності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років. 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Євгенію Лущакевичу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серпня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начальника відділу управління майном міської комунальної власності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430</TotalTime>
  <Application>LibreOffice/6.3.3.2$Windows_X86_64 LibreOffice_project/a64200df03143b798afd1ec74a12ab50359878ed</Application>
  <Pages>2</Pages>
  <Words>258</Words>
  <Characters>1677</Characters>
  <CharactersWithSpaces>2135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2023-08-11T13:46:55Z</dcterms:modified>
  <cp:revision>42</cp:revision>
  <dc:subject/>
  <dc:title/>
</cp:coreProperties>
</file>