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bidi="ar-SA"/>
        </w:rPr>
        <w:t>Несмянови</w:t>
      </w:r>
      <w:r>
        <w:rPr>
          <w:color w:val="000000"/>
          <w:spacing w:val="-2"/>
          <w:sz w:val="28"/>
          <w:szCs w:val="28"/>
          <w:lang w:val="uk-UA" w:bidi="ar-SA"/>
        </w:rPr>
        <w:t xml:space="preserve">чу О.Р. </w:t>
      </w:r>
      <w:r>
        <w:rPr>
          <w:sz w:val="28"/>
          <w:szCs w:val="28"/>
          <w:lang w:val="uk-UA"/>
        </w:rPr>
        <w:t>дозволу на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  документації    із 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  встановлення   (відновлення)   меж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земельної ділянки в натурі 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</w:t>
      </w:r>
      <w:r>
        <w:rPr>
          <w:color w:val="000000"/>
          <w:spacing w:val="-2"/>
          <w:sz w:val="28"/>
          <w:szCs w:val="28"/>
          <w:lang w:val="uk-UA"/>
        </w:rPr>
        <w:t>заяву</w:t>
      </w:r>
      <w:r>
        <w:rPr>
          <w:color w:val="000000"/>
          <w:spacing w:val="-2"/>
          <w:sz w:val="28"/>
          <w:szCs w:val="28"/>
          <w:lang w:val="uk-UA"/>
        </w:rPr>
        <w:t xml:space="preserve">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враховуючи документи, що посвідчують право власності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 на                                 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Луцьку: </w:t>
      </w:r>
      <w:r>
        <w:rPr>
          <w:color w:val="000000"/>
          <w:spacing w:val="-2"/>
          <w:sz w:val="28"/>
          <w:szCs w:val="28"/>
          <w:lang w:val="uk-UA"/>
        </w:rPr>
        <w:t>витяг з Державного реєстру речових прав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від 15.02.2023, індексний номер витягу: 322894943, відповідно до якого право власності на магазин промислових товарів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10.02.2023, номер відомостей про речове право: 49237847,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19.01.2023,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приватним підприємством «ПАЛ ПАЛИЧ», зареєстрований у Державному реєстрі земель від 06.08.2010 за № 041007700350, поновлений додатковою угодою про поновлення договору оренди землі, зареєстрованою у Державному реєстрі земель від 16.12.2011 за № 071010004000250, додатковою угодою № 2 про поновлення договору оренди землі від 22.04.2013 (право оренди земельної ділянки зареєстровано в Державному реєстрі речових прав на нерухоме майно 22.10.2013, номер запису: 2987660), додатковою угодою № 3 про поновлення договору оренди землі від 28.03.2016 (реєстрація змін до іншого речового права в Державному реєстрі речових прав на нерухоме майно від 13.04.2016), та додатковою угодою № 4 про поновлення договору оренди землі від 06.09.2017 (реєстрація змін до іншого речового права в Державному реєстрі речових прав на нерухоме майно від 24.10.2017), акт приймання-передачі земельної ділянки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від 20.09.2022, відповідно до якого зареєстровано припинення права оренди на земельну ділянку у Державному реєстрі речових прав на нерухоме майно 20.09.2022,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витяг з протоколу  пленарного засідання 45-ї сесії Луцької міської ради VIII скликання від 31.05.2023, витяг з протоколу пленарного засідання 4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28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.2023,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Несмяновичу Олександрові Ростиславовичу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Соборності, 20-В </w:t>
      </w:r>
      <w:r>
        <w:rPr>
          <w:sz w:val="28"/>
          <w:szCs w:val="28"/>
          <w:lang w:val="uk-UA"/>
        </w:rPr>
        <w:t>у м. Луцьку, площею 0,0042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фізичну особу-підприємця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131</TotalTime>
  <Application>LibreOffice/7.4.0.3$Windows_X86_64 LibreOffice_project/f85e47c08ddd19c015c0114a68350214f7066f5a</Application>
  <AppVersion>15.0000</AppVersion>
  <Pages>2</Pages>
  <Words>486</Words>
  <Characters>3204</Characters>
  <CharactersWithSpaces>3939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2023-05-03T16:45:10Z</cp:lastPrinted>
  <dcterms:modified xsi:type="dcterms:W3CDTF">2023-07-25T12:28:36Z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