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30218862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 Вавру М.М.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на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умовах оренди земельної ділянки в межах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“</w:t>
      </w:r>
      <w:r>
        <w:rPr>
          <w:sz w:val="28"/>
          <w:szCs w:val="28"/>
          <w:lang w:val="uk-UA"/>
        </w:rPr>
        <w:t>червоних ліній” для</w:t>
      </w:r>
      <w:r>
        <w:rPr>
          <w:sz w:val="28"/>
          <w:szCs w:val="28"/>
          <w:lang w:val="uk-UA" w:eastAsia="zh-CN" w:bidi="ar-SA"/>
        </w:rPr>
        <w:t xml:space="preserve">  обслуговування  жи-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лого будинку,  господарських  будівель   і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споруд  (02.01)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Володимирській, 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7</w:t>
      </w:r>
      <w:r>
        <w:rPr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громадянина Вавра Михайла Миколайовича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Володимирській, 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>7</w:t>
      </w:r>
      <w:r>
        <w:rPr>
          <w:sz w:val="28"/>
          <w:szCs w:val="28"/>
          <w:lang w:val="uk-UA"/>
        </w:rPr>
        <w:t xml:space="preserve"> у м. Луцьку в межах </w:t>
      </w:r>
      <w:r>
        <w:rPr>
          <w:spacing w:val="6"/>
          <w:sz w:val="28"/>
          <w:szCs w:val="28"/>
          <w:lang w:val="uk-UA" w:eastAsia="zh-CN" w:bidi="ar-SA"/>
        </w:rPr>
        <w:t>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0710100000:31:034:0023</w:t>
      </w:r>
      <w:r>
        <w:rPr>
          <w:rFonts w:eastAsia="Times New Roman" w:cs="Times New Roman"/>
          <w:b w:val="false"/>
          <w:b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18.09.2013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2852012</w:t>
      </w:r>
      <w:r>
        <w:rPr>
          <w:rFonts w:eastAsia="Times New Roman" w:cs="Times New Roman"/>
          <w:b w:val="false"/>
          <w:b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відмову громадянина Попова Андрія Михайловича від користування земельною ділянкою комунальної власності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0,0051 га з кадастровим номером 0710100000:31:034:0023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на користь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громадянина Вавра Михайла Миколайовича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(нотаріальна заява від 06.07.2023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845,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en-US" w:eastAsia="zh-CN" w:bidi="ar-SA"/>
        </w:rPr>
        <w:t>№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en-US" w:eastAsia="zh-CN" w:bidi="ar-SA"/>
        </w:rPr>
        <w:t> 846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на об’єкти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Володимирській,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en-US" w:eastAsia="zh-CN" w:bidi="ar-SA"/>
        </w:rPr>
        <w:t>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витяг з Державного реєстру речових прав на нерухоме майно про реєстрацію права власності від 26.01.2017, індексний номер витягу: 78902333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>, 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ого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квартиру № 2 в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житлово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му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будинку з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о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у Державному реєстрі речових прав на нерухоме майно 17.01.2017, номер запису про право власності: 18714764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;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технічний паспорт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об’єкт нерухомого майна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від 14.12.2016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en-US" w:eastAsia="zh-CN" w:bidi="ar-SA"/>
        </w:rPr>
        <w:t>;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свідоцтво про право власності на нерухоме майно від 24.03.2015, індексний номер: 35345923, відповідно до якого право власності на земельну ділянку площею 0,0303 га з кадастровим номером 0710100000:31:034:0025 зареєстровано  у Державному реєстрі речових прав на нерухоме майно 23.03.2015, номер запису про право власності: 9150218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;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06.07.2023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0001307412023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, договір оренди землі, укладений між Луцькою міською радою та громадянами Вавром Михайлом Миколайовичем, Цигальнюк Людмилою Харламівною від 09.01.2023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(право оренди земельної ділянки зареєстровано у Державному реєстрі речових прав на нерухоме майно від 18.09.2013, номер запису про інше речове право: 2852069),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строк дії якого закінчився, акт приймання-передачі земельної ділянки в комунальну власність,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відповідно до якого право оренди на земельну ділянку припинено в Державному реєстрі речових прав на нерухоме майно 20.11.2018,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громадянину Вавру Михайлові Миколайовичу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Володимирській,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en-US" w:eastAsia="zh-CN" w:bidi="ar-SA"/>
        </w:rPr>
        <w:t>7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0,0051 га з кадастровим номером 0710100000:31:034:0023</w:t>
      </w:r>
      <w:r>
        <w:rPr>
          <w:spacing w:val="2"/>
          <w:sz w:val="28"/>
          <w:szCs w:val="28"/>
          <w:lang w:val="uk-UA"/>
        </w:rPr>
        <w:t xml:space="preserve">, в межах </w:t>
      </w:r>
      <w:r>
        <w:rPr>
          <w:spacing w:val="6"/>
          <w:sz w:val="28"/>
          <w:szCs w:val="28"/>
          <w:lang w:val="uk-UA" w:eastAsia="zh-CN" w:bidi="ar-SA"/>
        </w:rPr>
        <w:t>“червоних ліній” для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громадянином Вавром Михайлом Миколайовичем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0710100000:31:034:0023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громадянина Вавра Михайла Миколайовича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0710100000:31:034:0023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gutter="0" w:header="0" w:top="545" w:footer="0" w:bottom="189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455</TotalTime>
  <Application>LibreOffice/7.4.0.3$Windows_X86_64 LibreOffice_project/f85e47c08ddd19c015c0114a68350214f7066f5a</Application>
  <AppVersion>15.0000</AppVersion>
  <Pages>3</Pages>
  <Words>744</Words>
  <Characters>4811</Characters>
  <CharactersWithSpaces>5763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2023-08-01T12:40:53Z</cp:lastPrinted>
  <dcterms:modified xsi:type="dcterms:W3CDTF">2023-08-14T09:49:35Z</dcterms:modified>
  <cp:revision>136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