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282647373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6"/>
          <w:sz w:val="28"/>
          <w:szCs w:val="28"/>
          <w:lang w:val="uk-UA"/>
        </w:rPr>
        <w:t xml:space="preserve">Про надання </w:t>
      </w:r>
      <w:r>
        <w:rPr>
          <w:color w:val="000000"/>
          <w:spacing w:val="6"/>
          <w:sz w:val="28"/>
          <w:szCs w:val="28"/>
          <w:lang w:val="uk-UA"/>
        </w:rPr>
        <w:t>ТзОВ «ВОЛИНЬКОМПЛЕКТ»</w:t>
      </w:r>
      <w:r>
        <w:rPr>
          <w:spacing w:val="6"/>
          <w:sz w:val="28"/>
          <w:szCs w:val="28"/>
          <w:lang w:val="uk-UA"/>
        </w:rPr>
        <w:t>,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6"/>
          <w:sz w:val="28"/>
          <w:szCs w:val="28"/>
          <w:lang w:val="uk-UA"/>
        </w:rPr>
        <w:t>АТ «УКРТЕЛЕКОМ»   на   умовах   оренди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6"/>
          <w:sz w:val="28"/>
          <w:szCs w:val="28"/>
          <w:lang w:val="uk-UA"/>
        </w:rPr>
        <w:t xml:space="preserve">земельної    ділянки    </w:t>
      </w:r>
      <w:r>
        <w:rPr>
          <w:rFonts w:eastAsia="Times New Roman" w:cs="Times New Roman"/>
          <w:b w:val="false"/>
          <w:bCs w:val="false"/>
          <w:color w:val="000000"/>
          <w:spacing w:val="6"/>
          <w:kern w:val="0"/>
          <w:sz w:val="28"/>
          <w:szCs w:val="28"/>
          <w:lang w:val="uk-UA" w:eastAsia="ru-RU" w:bidi="ar-SA"/>
        </w:rPr>
        <w:t>для   будівництва   та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6"/>
          <w:kern w:val="0"/>
          <w:sz w:val="28"/>
          <w:szCs w:val="28"/>
          <w:lang w:val="uk-UA" w:eastAsia="ru-RU" w:bidi="ar-SA"/>
        </w:rPr>
        <w:t>обслуговування 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6"/>
          <w:kern w:val="0"/>
          <w:sz w:val="28"/>
          <w:szCs w:val="28"/>
          <w:lang w:val="uk-UA" w:eastAsia="ru-RU" w:bidi="ar-SA"/>
        </w:rPr>
        <w:t>дміністративних та вироб-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6"/>
          <w:kern w:val="0"/>
          <w:sz w:val="28"/>
          <w:szCs w:val="28"/>
          <w:lang w:val="uk-UA" w:eastAsia="ru-RU" w:bidi="ar-SA"/>
        </w:rPr>
        <w:t>ничих   приміщень</w:t>
      </w:r>
      <w:r>
        <w:rPr>
          <w:spacing w:val="6"/>
          <w:sz w:val="28"/>
          <w:szCs w:val="28"/>
          <w:lang w:val="uk-UA"/>
        </w:rPr>
        <w:t xml:space="preserve">  (13.03)  на 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zh-CN" w:bidi="ar-SA"/>
        </w:rPr>
        <w:t>вул. Володи-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мирській, 74-А </w:t>
      </w:r>
      <w:r>
        <w:rPr>
          <w:rFonts w:eastAsia="Times New Roman" w:cs="Times New Roman"/>
          <w:bCs/>
          <w:color w:val="000000"/>
          <w:spacing w:val="6"/>
          <w:kern w:val="0"/>
          <w:sz w:val="28"/>
          <w:szCs w:val="28"/>
          <w:lang w:val="uk-UA" w:eastAsia="zh-CN" w:bidi="ar-SA"/>
        </w:rPr>
        <w:t>у м. Луцьку (площею 0,0204 га)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Розглянувши заяву ТОВАРИСТВА З ОБМЕЖЕНОЮ ВІДПОВІДАЛЬНІСТЮ «ВОЛИНЬКОМПЛЕКТ», АКЦІОНЕРНОГО ТОВАРИСТВА «УКРТЕЛЕКОМ» щодо надання на умовах оренди земельної ділянки на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вул. Володимирській, 74-А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ru-RU" w:bidi="ar-SA"/>
        </w:rPr>
        <w:t>у м. Луцьку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для будівництва та обслуговування адміністративних та виробничих приміщень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(13.03 – для розміщення та експлуатації інших технічних засобів)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04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9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.2023                                      № НВ-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0001782652023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з кадастровим номером 0710100000:31:153:0736 зареєстровано у Державному реєстрі речових прав на нерухоме майно від 06.04.2023, номер відо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мостей про речове право: 49874519, документи, що посвідчують право власності на об’єкти нерухомого майна на вул. Володимирській, 74-А у м. Луцьку: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ТОВАРИСТВА З ОБМЕЖЕНОЮ ВІДПОВІДАЛЬНІСТЮ «ВОЛИНЬКОМПЛЕКТ» — договір купівлі-продажу нерухомого майна                   № 12-695/16  від 02.08.2016 за № 2187, відповідно до якого право власності на 86/100 частки будівлі контори ЦТЕ СЗЛ зареєстровано в Державному реєстрі речових прав на нерухоме майно від 02.08.2016, номер запису про право власності: 15702001, технічний паспорт на об’єкт нерухомого майна від 13.07.2018, та будівлю контори ЦТЕ СЗЛ (добудова) зареєстровано в Державному реєстрі речових прав на нерухоме майно від 02.08.2016, номер запису про право власності: 15696730, технічний паспорт на об’єкт нерухомого майна від 16.07.2018; АКЦІОНЕРНОГО ТОВАРИСТВА «УКРТЕЛЕКОМ» — витяг з  Державного реєстру речових прав на нерухоме майно від 05.09.2018, індексний номер витягу: 136701221, відповідно до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якого право власності на 14/100 частки будівлі контори ЦТЕ СЗЛ зареєстровано від 31.08.2018, номер запису про право власності: 27784353, технічний паспорт на об’єкт нерухомого майна від 23.07.2018,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погоджену схему виділення часток в користуванні земельною ділянкою на вул. Володимирській, 74-А у м. Луцьку, враховуючи рішення Луцької міської ради від 31.03.2023 № 43/15 «Про затвердження технічної документації із землеустрою щодо поділу та об’єднання земельних ділянок комунальної власності на вул. Володимирській, 74-а у м. Луцьку», керуючись статтями 12, 79-1, 93, 96, 116, 122, 123-126, частиною другою статті 134 Земельного кодексу України, статтями 3-6, 16, 19 Закону України «Про оренду землі», статтями 4, 6 Закону України «Про державну реєстрацію речових прав на нерухоме майно та їх обтяжень», пунктом 3 розділу ІІ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1. Надати ТОВАРИСТВУ З ОБМЕЖЕНОЮ ВІДПОВІДАЛЬНІСТЮ «ВОЛИНЬКОМПЛЕКТ», АКЦІОНЕРНОМУ ТОВАРИСТВУ «УКРТЕЛЕКОМ» земельну ділянку на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zh-CN" w:bidi="ar-SA"/>
        </w:rPr>
        <w:t>вул. Володимирській, 74-А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у м. Луцьку, на умовах оренди строком на 10 років з дати укладення договору оренди землі, площею 0,0204 га (частка ТОВАРИСТВА З ОБМЕЖЕНОЮ ВІДПОВІДАЛЬНІСТЮ «ВОЛИНЬКОМПЛЕКТ» 86/100, що становить 0,0175 га, частка АКЦІОНЕРНОГО ТОВАРИСТВА «УКРТЕЛЕКОМ» 14/100, що становить 0,0029 га) з кадастровим номером 0710100000:31:153:0736,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для будівництва та обслуговування адміністративних та виробничих приміщень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(13.03 – для розміщення та експлуатації інших технічних засобів)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2. Укласти з ТОВАРИСТВОМ З ОБМЕЖЕНОЮ ВІДПОВІДАЛЬНІСТЮ «ВОЛИНЬКОМПЛЕКТ», АКЦІОНЕРНИМ ТОВАРИСТВОМ «УКРТЕЛЕКОМ» договір оренди землі на земельну ділянку з кадастровим номером 0710100000:31:153:0736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 Зобов’язати ТОВАРИСТВО З ОБМЕЖЕНОЮ ВІДПОВІДАЛЬНІСТЮ «ВОЛИНЬКОМПЛЕКТ», АКЦІОНЕРНЕ ТОВАРИСТВО «УКРТЕЛЕКОМ»:</w:t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417" w:right="850" w:gutter="0" w:header="0" w:top="850" w:footer="0" w:bottom="187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DefaultParagraphFont">
    <w:name w:val="Default Paragraph Font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313</TotalTime>
  <Application>LibreOffice/7.4.0.3$Windows_X86_64 LibreOffice_project/f85e47c08ddd19c015c0114a68350214f7066f5a</Application>
  <AppVersion>15.0000</AppVersion>
  <Pages>3</Pages>
  <Words>693</Words>
  <Characters>4589</Characters>
  <CharactersWithSpaces>5559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cp:lastPrinted>2022-10-07T12:41:45Z</cp:lastPrinted>
  <dcterms:modified xsi:type="dcterms:W3CDTF">2023-09-04T16:16:00Z</dcterms:modified>
  <cp:revision>109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