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94901714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Гетьмана Сагайдачного, 6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Гетьмана Сагайдачного, 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11.07.2023                             № НВ-4600558322023 на земельну ділянку площею 0,5627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</w:t>
      </w:r>
      <w:r>
        <w:rPr>
          <w:sz w:val="28"/>
          <w:szCs w:val="28"/>
          <w:lang w:val="uk-UA"/>
        </w:rPr>
        <w:t xml:space="preserve">, від 11.07.2023 № НВ-4600558312023 на земельну ділянку площею 0,2269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 та від 11.07.2023 № НВ-4600558332023 на земельну ділянку площею 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50-ї сесії Луцької міської ради VIII скликання від 30.08.2023,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Гетьмана Сагайдачного, 6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 м. Луцьку для будівництва та обслуговування адміністративно-навчального комплексу (03.02 – для будівництва та обслуговування будівель закладів освіти), площею 0,9931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0710100000:34:065:0004 п</w:t>
      </w:r>
      <w:r>
        <w:rPr>
          <w:sz w:val="28"/>
          <w:szCs w:val="28"/>
          <w:lang w:val="uk-UA"/>
        </w:rPr>
        <w:t xml:space="preserve">оділена на три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земельну ділянку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земельній ділянці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402</TotalTime>
  <Application>LibreOffice/7.4.0.3$Windows_X86_64 LibreOffice_project/f85e47c08ddd19c015c0114a68350214f7066f5a</Application>
  <AppVersion>15.0000</AppVersion>
  <Pages>2</Pages>
  <Words>401</Words>
  <Characters>2654</Characters>
  <CharactersWithSpaces>3246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2023-09-06T15:13:37Z</cp:lastPrinted>
  <dcterms:modified xsi:type="dcterms:W3CDTF">2023-09-06T15:12:48Z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