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890725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громадянці Кавунник А.В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  землеустрою   щодо  відведення  зе-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мельної  ділянки  та  зміну  її  цільового  при-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значення для будівництва  та обслуговування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будівель торгівлі (03.07) на  вул. Східній, 2-А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Кавунник Алли Вікторівни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будівель торгівлі (03.07) на вул. Східній, 2-А у м. Луцьку, проект землеустрою щодо відведення земельної ділянки (зміна цільового призначення) на вул. Східній, 2-А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 Кавунник  Аллі  Вікторівні</w:t>
      </w:r>
      <w:r>
        <w:rPr>
          <w:sz w:val="28"/>
          <w:szCs w:val="28"/>
        </w:rPr>
        <w:t xml:space="preserve">  проект землеустрою щодо відведення земельної ділянки (зміна цільового призначення) на вул. Східній, 2-А у м. Луцьку площею 0,0230 га, кадастровим номером 0710100000:34:087:0048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будівництва та обслуговування  будівель  торгівлі  (03.07).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Кавунник Аллі Вікторівні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Східній, 2-А у м. Луцьку площею 0,0230 га, кадастровим номером 0710100000:34:087:0048 з «02.01 - для будівництва і обслуговування житлового будинку, господарських будівель і споруд (присадибна ділянка)» на «03.07 - для будівництва та обслуговування будівель торгівлі»,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Кавунник Аллу Вікторівну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-WW8Num1ztrue61111111111111111111111111111">
    <w:name w:val="WW-WW8Num1ztrue6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514</TotalTime>
  <Application>LibreOffice/7.5.3.2$Windows_X86_64 LibreOffice_project/9f56dff12ba03b9acd7730a5a481eea045e468f3</Application>
  <AppVersion>15.0000</AppVersion>
  <Pages>2</Pages>
  <Words>369</Words>
  <Characters>2384</Characters>
  <CharactersWithSpaces>2952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2023-08-22T16:26:13Z</dcterms:modified>
  <cp:revision>74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