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0228557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(площею 0,0471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 Степанюка Руслана Михайловича,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Максименка Сергія Валерійовича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Максименком Сергієм Валерійовичем,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зареєстрованому у Державному реєстрі земель від 16.03.2009 за № 040907700158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поновленому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34169927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зі змінами, внесеними додатковою угодою № 2 до договору оренди землі від 23.06.2020, у зв’язку із набуттям громадянином Степанюком Русланом Михайловичем права власності на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який належав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громадянину Максименку Сергію Валерійовичу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договір купівлі-продажу від 26.03.2021 за № 186, відповідно до якого право власності на житловий будинок з надвірними будівлями та спорудами  зареєстровано в Державному реєстрі речових прав на нерухоме майно від 26.03.2021, номер запису про право власності: 41195743,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30.08.2023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                                   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1747142023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зареєстрованому у Державному реєстрі земель від 16.03.2009 за № 040907700158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поновленому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34169927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23.06.2020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0,0471 га з кадастровим номером 0710100000:11:141:0018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Максименко Сергій Валерійович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Степанюк Руслан Михайлович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зареєстрованим у Державному реєстрі земель від 16.03.2009 за № 040907700158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34169927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23.06.2020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0,0471 га з кадастровим номером 0710100000:11:141:0018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 Степанюк Руслан Михайлович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 Степанюка Руслана Михайловича, Максименка Сергія Валерійовича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3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Степанюка Руслана Михайловича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3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0710100000:11:141:0018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1090</TotalTime>
  <Application>LibreOffice/7.1.5.2$Windows_X86_64 LibreOffice_project/85f04e9f809797b8199d13c421bd8a2b025d52b5</Application>
  <AppVersion>15.0000</AppVersion>
  <Pages>3</Pages>
  <Words>789</Words>
  <Characters>5017</Characters>
  <CharactersWithSpaces>5989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2023-08-10T12:32:38Z</cp:lastPrinted>
  <dcterms:modified xsi:type="dcterms:W3CDTF">2023-09-11T12:07:32Z</dcterms:modified>
  <cp:revision>295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