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4348431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Руській, 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(площею 0,0034 га)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 Степанюка Руслана Михайловича,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Максименка Сергія Валерійовича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Максименком Сергієм Валерійовичем,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зареєстрованому у Державному реєстрі земель від 16.03.2009 за № 040907700157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поновленого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06.10.2015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13.11.2019, номер запису про інше речове право: 34167701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зі змінами, внесеними додатковою угодою № 2 до договору оренди землі від 23.06.2020, у зв’язку із набуттям громадянином Степанюком Русланом Михайловичем права власності на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Руській, 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Луцьку, який належав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громадянину Максименку Сергію Валерійовичу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договір купівлі-продажу від 26.03.2021 за № 186, відповідно до якого право власності на житловий будинок з надвірними будівлями та спорудами  зареєстровано в Державному реєстрі речових прав на нерухоме майно від 26.03.2021, номер запису про право власності: 41195743,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30.08.2023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                       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1747162023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зареєстрованому у Державному реєстрі земель від 16.03.2009 за № 040907700157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поновленому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06.10.2015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13.11.2019, номер запису про інше речове право: 34167701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№ 2 до договору оренди землі від 23.06.2020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0,0034 га з кадастровим номером 0710100000:11:141:0017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Руській, 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Максименко Сергій Валерійович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Степанюк Руслан Михайлович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зареєстрованим у Державному реєстрі земель від 16.03.2009 за № 040907700157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поновленим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06.10.2015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13.11.2019, номер запису про інше речове право: 34167701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№ 2 до договору оренди землі від 23.06.2020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0,0034 га з кадастровим номером 0710100000:11:141:0017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 Степанюк Руслан Михайлович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 Степанюка Руслана Михайловича, Максименка Сергія Валерійовича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3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громадянина Степанюка Руслана Михайловича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У разі, якщо одна із сторін не підписала додаткову угоду № 3 про заміну сторони в договорі оренди землі впродовж шести календарних місяців з моменту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b w:val="false"/>
          <w:bCs w:val="false"/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0710100000:11:141:0017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1097</TotalTime>
  <Application>LibreOffice/7.1.5.2$Windows_X86_64 LibreOffice_project/85f04e9f809797b8199d13c421bd8a2b025d52b5</Application>
  <AppVersion>15.0000</AppVersion>
  <Pages>3</Pages>
  <Words>789</Words>
  <Characters>5017</Characters>
  <CharactersWithSpaces>5977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2023-09-04T12:21:48Z</cp:lastPrinted>
  <dcterms:modified xsi:type="dcterms:W3CDTF">2023-09-11T12:09:36Z</dcterms:modified>
  <cp:revision>297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