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08741345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48"/>
          <w:szCs w:val="4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розгляд  заяви  </w:t>
      </w:r>
      <w:r>
        <w:rPr>
          <w:sz w:val="28"/>
          <w:szCs w:val="28"/>
        </w:rPr>
        <w:t>громадянина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Балана  О.О.   від </w:t>
      </w:r>
      <w:r>
        <w:rPr>
          <w:rFonts w:eastAsia="Times New Roman" w:cs="Times New Roman"/>
          <w:color w:val="auto"/>
          <w:sz w:val="18"/>
          <w:szCs w:val="1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03.09.2021   про   надання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дозволу   на 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 xml:space="preserve"> розроблення   проекту   земле-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устрою  щодо відведення земельної  ділянки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у власність для ведення особистого селянсь-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 господарства  в  с.  Кульчин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22.03.2022, справа №140/16581/21, яке набрало законної сили 22.04.2022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а Балана Олександра Олександровича 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</w:t>
      </w:r>
      <w:r>
        <w:rPr>
          <w:szCs w:val="28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 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Балану Олександру Олександровичу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Гула 777 873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387</TotalTime>
  <Application>LibreOffice/7.5.0.3$Windows_X86_64 LibreOffice_project/c21113d003cd3efa8c53188764377a8272d9d6de</Application>
  <AppVersion>15.0000</AppVersion>
  <Pages>2</Pages>
  <Words>352</Words>
  <Characters>2407</Characters>
  <CharactersWithSpaces>2977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2023-09-27T12:09:31Z</dcterms:modified>
  <cp:revision>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