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20803179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 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№140/16578/21, яке набрало законної сили 16.04.2022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>керуючись статтями 12, 81, 116, 118, 121, 122,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7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442</TotalTime>
  <Application>LibreOffice/7.5.0.3$Windows_X86_64 LibreOffice_project/c21113d003cd3efa8c53188764377a8272d9d6de</Application>
  <AppVersion>15.0000</AppVersion>
  <Pages>2</Pages>
  <Words>349</Words>
  <Characters>2372</Characters>
  <CharactersWithSpaces>2924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2022-07-06T11:50:30Z</cp:lastPrinted>
  <dcterms:modified xsi:type="dcterms:W3CDTF">2023-09-25T16:50:51Z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