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50913584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надання 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ТОВ «НЕО КРОС»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 </w:t>
      </w:r>
      <w:r>
        <w:rPr>
          <w:color w:val="000000"/>
          <w:sz w:val="28"/>
          <w:szCs w:val="28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    </w:t>
      </w:r>
      <w:r>
        <w:rPr>
          <w:color w:val="000000"/>
          <w:spacing w:val="-2"/>
          <w:sz w:val="28"/>
          <w:szCs w:val="28"/>
        </w:rPr>
        <w:t>розроблення     проекту  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 </w:t>
      </w:r>
      <w:r>
        <w:rPr>
          <w:color w:val="000000"/>
          <w:sz w:val="28"/>
          <w:szCs w:val="28"/>
        </w:rPr>
        <w:t>відведення   земельної  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 та обслуговування нежитлових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color w:val="000000"/>
          <w:spacing w:val="-6"/>
          <w:sz w:val="28"/>
          <w:szCs w:val="28"/>
        </w:rPr>
        <w:t>на  вул. Карбишева, 2  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м. Луцьку (орієнтовною  площею 1,50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об’єкти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на нерухоме майно про реєстрацію права власності від 10.12.2019, індексний номер витягу: 192265926, відповідно до якого право власності на приміщення будівлі головного корпусу в осях 1-37, літера /Х9-2/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 05.12.2019</w:t>
      </w:r>
      <w:r>
        <w:rPr>
          <w:sz w:val="28"/>
          <w:szCs w:val="28"/>
        </w:rPr>
        <w:t xml:space="preserve">, номер запису про право власності: 34549963,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26.11.2019; </w:t>
      </w:r>
      <w:r>
        <w:rPr>
          <w:spacing w:val="-6"/>
          <w:sz w:val="28"/>
          <w:szCs w:val="28"/>
          <w:lang w:val="uk-UA"/>
        </w:rPr>
        <w:t>витяг з Державного реєстру речових прав на нерухоме майно про реєстрацію права власності від 10.12.2019, індексний номер витягу: 192272912, відповідно до якого право власності на приміщення будівлі головного корпусу в осях 1-37, літера /Х10-2/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>зареєстровано від 05.12.2019, номер запису про право власності: 34550685, технічний паспорт на об'єкт нерухомого майна від 26.11.2019; витяг з Державного реєстру речових прав на нерухоме майно про реєстрацію права власності від 23.12.2020, індексний номер витягу: 238545903, відповідно до якого право власності на приміщення будівлі головного корпусу в осях 1-37, літер /Х18-2/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>зареєстровано від 21.12.2020, номер запису про право власності: 39888514, технічний паспорт на об'єкт нерухомого майна від 22.09.2020; витяг з Державного реєстру речових прав на нерухоме майно про реєстрацію права власності від 23.12.2020, індексний номер витягу: 238534262, відповідно до якого право власності на приміщення будівлі головного корпусу в осях 1-37, літер /Х17-2/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 xml:space="preserve">зареєстровано від 21.12.2020, номер запису про право власності: 39887038, технічний паспорт на об'єкт нерухомого майна від 22.09.2020, 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1,50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6"/>
          <w:szCs w:val="26"/>
        </w:rPr>
      </w:pPr>
      <w:r>
        <w:rPr>
          <w:color w:val="000000"/>
          <w:spacing w:val="-4"/>
          <w:sz w:val="26"/>
          <w:szCs w:val="26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17" w:footer="0" w:bottom="165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398</TotalTime>
  <Application>LibreOffice/7.4.0.3$Windows_X86_64 LibreOffice_project/f85e47c08ddd19c015c0114a68350214f7066f5a</Application>
  <AppVersion>15.0000</AppVersion>
  <Pages>2</Pages>
  <Words>630</Words>
  <Characters>4084</Characters>
  <CharactersWithSpaces>4919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2023-10-02T14:19:37Z</cp:lastPrinted>
  <dcterms:modified xsi:type="dcterms:W3CDTF">2023-10-05T14:55:00Z</dcterms:modified>
  <cp:revision>175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